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6D84" w:rsidRPr="004369FD" w:rsidRDefault="00D36D84" w:rsidP="00843864">
      <w:pPr>
        <w:spacing w:after="0" w:line="240" w:lineRule="auto"/>
        <w:ind w:left="5812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4369FD">
        <w:rPr>
          <w:rFonts w:ascii="Times New Roman" w:hAnsi="Times New Roman"/>
          <w:sz w:val="28"/>
          <w:szCs w:val="28"/>
          <w:lang w:eastAsia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eastAsia="ru-RU"/>
        </w:rPr>
        <w:t xml:space="preserve">№ 8 </w:t>
      </w:r>
      <w:r w:rsidRPr="004369FD">
        <w:rPr>
          <w:rFonts w:ascii="Times New Roman" w:hAnsi="Times New Roman"/>
          <w:sz w:val="28"/>
          <w:szCs w:val="28"/>
          <w:lang w:eastAsia="ru-RU"/>
        </w:rPr>
        <w:t xml:space="preserve">к решению </w:t>
      </w:r>
    </w:p>
    <w:p w:rsidR="00D36D84" w:rsidRDefault="00D36D84" w:rsidP="00843864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Собрания депутатов </w:t>
      </w:r>
    </w:p>
    <w:p w:rsidR="00D36D84" w:rsidRPr="004369FD" w:rsidRDefault="00D36D84" w:rsidP="00843864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Копейского городского округа </w:t>
      </w:r>
    </w:p>
    <w:p w:rsidR="00D36D84" w:rsidRDefault="00D36D84" w:rsidP="00843864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D36D84" w:rsidRPr="00CB5290" w:rsidRDefault="00D36D84" w:rsidP="00843864">
      <w:pPr>
        <w:tabs>
          <w:tab w:val="left" w:pos="5760"/>
        </w:tabs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от  30.05.2018  №  527</w:t>
      </w:r>
    </w:p>
    <w:p w:rsidR="00D36D84" w:rsidRPr="004369FD" w:rsidRDefault="00D36D84" w:rsidP="000154F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36D84" w:rsidRDefault="00D36D84" w:rsidP="000154F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График </w:t>
      </w:r>
      <w:r w:rsidRPr="00E666D4">
        <w:rPr>
          <w:rFonts w:ascii="Times New Roman" w:hAnsi="Times New Roman"/>
          <w:color w:val="000000"/>
          <w:spacing w:val="-2"/>
          <w:sz w:val="28"/>
          <w:szCs w:val="28"/>
        </w:rPr>
        <w:t xml:space="preserve">предоставления </w:t>
      </w:r>
      <w:r w:rsidRPr="00E666D4">
        <w:rPr>
          <w:rFonts w:ascii="Times New Roman" w:hAnsi="Times New Roman"/>
          <w:sz w:val="28"/>
          <w:szCs w:val="28"/>
        </w:rPr>
        <w:t>объектов</w:t>
      </w:r>
      <w:r w:rsidRPr="004C3A66">
        <w:rPr>
          <w:rFonts w:ascii="Times New Roman" w:hAnsi="Times New Roman"/>
          <w:sz w:val="28"/>
          <w:szCs w:val="28"/>
        </w:rPr>
        <w:t xml:space="preserve"> муниципального имущества, </w:t>
      </w:r>
    </w:p>
    <w:p w:rsidR="00D36D84" w:rsidRDefault="00D36D84" w:rsidP="000154F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 xml:space="preserve">закрепленных за </w:t>
      </w:r>
      <w:r>
        <w:rPr>
          <w:rFonts w:ascii="Times New Roman" w:hAnsi="Times New Roman"/>
          <w:color w:val="000000"/>
          <w:sz w:val="28"/>
          <w:szCs w:val="28"/>
        </w:rPr>
        <w:t>МОУ «Средняя общеобразовательная школа № 43»</w:t>
      </w:r>
      <w:r w:rsidRPr="004C3A66">
        <w:rPr>
          <w:rFonts w:ascii="Times New Roman" w:hAnsi="Times New Roman"/>
          <w:sz w:val="28"/>
          <w:szCs w:val="28"/>
        </w:rPr>
        <w:t>,</w:t>
      </w:r>
    </w:p>
    <w:p w:rsidR="00D36D84" w:rsidRDefault="00D36D84" w:rsidP="000154F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>передаваемых в безвозмездное пользова</w:t>
      </w:r>
      <w:r>
        <w:rPr>
          <w:rFonts w:ascii="Times New Roman" w:hAnsi="Times New Roman"/>
          <w:sz w:val="28"/>
          <w:szCs w:val="28"/>
        </w:rPr>
        <w:t>ние  МУДО СЮТ</w:t>
      </w:r>
    </w:p>
    <w:p w:rsidR="00D36D84" w:rsidRPr="00E666D4" w:rsidRDefault="00D36D84" w:rsidP="000154F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36D84" w:rsidRPr="006603C1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 13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</w:tbl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E650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</w:p>
    <w:p w:rsidR="00D36D84" w:rsidRPr="000570F3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70F3">
        <w:rPr>
          <w:rFonts w:ascii="Times New Roman" w:hAnsi="Times New Roman"/>
          <w:sz w:val="28"/>
          <w:szCs w:val="28"/>
        </w:rPr>
        <w:t>Помещение</w:t>
      </w:r>
      <w:r>
        <w:rPr>
          <w:rFonts w:ascii="Times New Roman" w:hAnsi="Times New Roman"/>
          <w:sz w:val="28"/>
          <w:szCs w:val="28"/>
        </w:rPr>
        <w:t xml:space="preserve"> №</w:t>
      </w:r>
      <w:r w:rsidRPr="000570F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16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Pr="004C3A66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E65087">
        <w:tc>
          <w:tcPr>
            <w:tcW w:w="2735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16.00-19.00</w:t>
            </w:r>
          </w:p>
        </w:tc>
        <w:tc>
          <w:tcPr>
            <w:tcW w:w="3151" w:type="dxa"/>
          </w:tcPr>
          <w:p w:rsidR="00D36D84" w:rsidRDefault="00D36D84" w:rsidP="00E268B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</w:tbl>
    <w:p w:rsidR="00D36D84" w:rsidRDefault="00D36D84" w:rsidP="000154F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Pr="004369FD" w:rsidRDefault="00D36D84" w:rsidP="000154F7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textWrapping" w:clear="all"/>
      </w:r>
    </w:p>
    <w:p w:rsidR="00D36D84" w:rsidRPr="004369FD" w:rsidRDefault="00D36D84" w:rsidP="000154F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Pr="004369FD" w:rsidRDefault="00D36D84" w:rsidP="000154F7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Pr="00E666D4" w:rsidRDefault="00D36D84" w:rsidP="000154F7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E666D4"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D36D84" w:rsidTr="0082562C">
        <w:tc>
          <w:tcPr>
            <w:tcW w:w="4927" w:type="dxa"/>
          </w:tcPr>
          <w:p w:rsidR="00D36D84" w:rsidRDefault="00D36D84" w:rsidP="0082562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 xml:space="preserve">Директор </w:t>
            </w:r>
            <w:r w:rsidRPr="00D7695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МОУ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«СОШ №43»</w:t>
            </w:r>
          </w:p>
          <w:p w:rsidR="00D36D84" w:rsidRPr="00D76953" w:rsidRDefault="00D36D84" w:rsidP="008256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D36D84" w:rsidRPr="00D76953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D76953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______________/ М.А. Жимоедов</w:t>
            </w:r>
          </w:p>
        </w:tc>
        <w:tc>
          <w:tcPr>
            <w:tcW w:w="4927" w:type="dxa"/>
          </w:tcPr>
          <w:p w:rsidR="00D36D84" w:rsidRPr="00D76953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D36D84" w:rsidRPr="00D76953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D76953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D76953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6953">
              <w:rPr>
                <w:rFonts w:ascii="Times New Roman" w:hAnsi="Times New Roman"/>
                <w:sz w:val="28"/>
                <w:szCs w:val="28"/>
              </w:rPr>
              <w:t>_________________/ В.Н.Ваховский</w:t>
            </w:r>
          </w:p>
        </w:tc>
      </w:tr>
    </w:tbl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B2298C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Pr="006E5D57" w:rsidRDefault="00D36D84" w:rsidP="002646B0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9</w:t>
      </w:r>
      <w:r w:rsidRPr="006E5D57">
        <w:rPr>
          <w:rFonts w:ascii="Times New Roman" w:hAnsi="Times New Roman"/>
          <w:sz w:val="28"/>
          <w:szCs w:val="28"/>
        </w:rPr>
        <w:t xml:space="preserve"> к решению</w:t>
      </w:r>
    </w:p>
    <w:p w:rsidR="00D36D84" w:rsidRPr="006E5D57" w:rsidRDefault="00D36D84" w:rsidP="002646B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Собрания депутатов</w:t>
      </w:r>
    </w:p>
    <w:p w:rsidR="00D36D84" w:rsidRPr="006E5D57" w:rsidRDefault="00D36D84" w:rsidP="002646B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Копейского городского округа</w:t>
      </w:r>
    </w:p>
    <w:p w:rsidR="00D36D84" w:rsidRPr="006E5D57" w:rsidRDefault="00D36D84" w:rsidP="002646B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Челябинской области</w:t>
      </w:r>
    </w:p>
    <w:p w:rsidR="00D36D84" w:rsidRPr="006E5D57" w:rsidRDefault="00D36D84" w:rsidP="002646B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30.05.2018 № 527</w:t>
      </w:r>
    </w:p>
    <w:p w:rsidR="00D36D84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36D84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770FE">
        <w:rPr>
          <w:rFonts w:ascii="Times New Roman" w:hAnsi="Times New Roman"/>
          <w:sz w:val="28"/>
          <w:szCs w:val="28"/>
        </w:rPr>
        <w:t xml:space="preserve">еречень объектов муниципального имущества, </w:t>
      </w:r>
    </w:p>
    <w:p w:rsidR="00D36D84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МОУ «С</w:t>
      </w:r>
      <w:r>
        <w:rPr>
          <w:rFonts w:ascii="Times New Roman" w:hAnsi="Times New Roman"/>
          <w:sz w:val="28"/>
          <w:szCs w:val="28"/>
          <w:lang w:eastAsia="ru-RU"/>
        </w:rPr>
        <w:t xml:space="preserve">ОШ </w:t>
      </w:r>
      <w:r w:rsidRPr="00A770FE">
        <w:rPr>
          <w:rFonts w:ascii="Times New Roman" w:hAnsi="Times New Roman"/>
          <w:sz w:val="28"/>
          <w:szCs w:val="28"/>
          <w:lang w:eastAsia="ru-RU"/>
        </w:rPr>
        <w:t xml:space="preserve">№ </w:t>
      </w:r>
      <w:r>
        <w:rPr>
          <w:rFonts w:ascii="Times New Roman" w:hAnsi="Times New Roman"/>
          <w:sz w:val="28"/>
          <w:szCs w:val="28"/>
          <w:lang w:eastAsia="ru-RU"/>
        </w:rPr>
        <w:t>43»</w:t>
      </w:r>
      <w:r w:rsidRPr="00A770FE">
        <w:rPr>
          <w:rFonts w:ascii="Times New Roman" w:hAnsi="Times New Roman"/>
          <w:sz w:val="28"/>
          <w:szCs w:val="28"/>
        </w:rPr>
        <w:t xml:space="preserve">, </w:t>
      </w:r>
    </w:p>
    <w:p w:rsidR="00D36D84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передаваемых в безвозмездное пользование </w:t>
      </w:r>
      <w:r>
        <w:rPr>
          <w:rFonts w:ascii="Times New Roman" w:hAnsi="Times New Roman"/>
          <w:sz w:val="28"/>
          <w:szCs w:val="28"/>
        </w:rPr>
        <w:t>МУДО СЮТ</w:t>
      </w:r>
    </w:p>
    <w:p w:rsidR="00D36D84" w:rsidRDefault="00D36D84" w:rsidP="000154F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264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D658A2">
        <w:rPr>
          <w:rFonts w:ascii="Times New Roman" w:hAnsi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8pt;height:509.4pt">
            <v:imagedata r:id="rId4" o:title=""/>
          </v:shape>
        </w:pict>
      </w:r>
    </w:p>
    <w:p w:rsidR="00D36D84" w:rsidRDefault="00D36D84" w:rsidP="000154F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0154F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0154F7">
      <w:pPr>
        <w:spacing w:after="0" w:line="240" w:lineRule="auto"/>
        <w:ind w:left="5812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7259C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D658A2">
        <w:rPr>
          <w:rFonts w:ascii="Times New Roman" w:hAnsi="Times New Roman"/>
          <w:sz w:val="28"/>
          <w:szCs w:val="28"/>
          <w:lang w:eastAsia="ru-RU"/>
        </w:rPr>
        <w:pict>
          <v:shape id="_x0000_i1026" type="#_x0000_t75" style="width:473.4pt;height:699.6pt">
            <v:imagedata r:id="rId5" o:title=""/>
          </v:shape>
        </w:pict>
      </w:r>
    </w:p>
    <w:p w:rsidR="00D36D84" w:rsidRPr="004369FD" w:rsidRDefault="00D36D84" w:rsidP="00330482">
      <w:pPr>
        <w:spacing w:after="0" w:line="240" w:lineRule="auto"/>
        <w:ind w:left="5052" w:firstLine="708"/>
        <w:rPr>
          <w:rFonts w:ascii="Times New Roman" w:hAnsi="Times New Roman"/>
          <w:sz w:val="28"/>
          <w:szCs w:val="28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eastAsia="ru-RU"/>
        </w:rPr>
        <w:t xml:space="preserve">№ 10 </w:t>
      </w:r>
      <w:r w:rsidRPr="004369FD">
        <w:rPr>
          <w:rFonts w:ascii="Times New Roman" w:hAnsi="Times New Roman"/>
          <w:sz w:val="28"/>
          <w:szCs w:val="28"/>
          <w:lang w:eastAsia="ru-RU"/>
        </w:rPr>
        <w:t xml:space="preserve">к решению </w:t>
      </w:r>
    </w:p>
    <w:p w:rsidR="00D36D84" w:rsidRPr="004369FD" w:rsidRDefault="00D36D84" w:rsidP="009859EB">
      <w:pPr>
        <w:tabs>
          <w:tab w:val="left" w:pos="5760"/>
        </w:tabs>
        <w:spacing w:after="0" w:line="240" w:lineRule="auto"/>
        <w:ind w:left="5760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 xml:space="preserve">Собрания депутатов Копейского городского округа </w:t>
      </w:r>
    </w:p>
    <w:p w:rsidR="00D36D84" w:rsidRPr="004369FD" w:rsidRDefault="00D36D84" w:rsidP="009859EB">
      <w:pPr>
        <w:tabs>
          <w:tab w:val="left" w:pos="5760"/>
        </w:tabs>
        <w:spacing w:after="0" w:line="240" w:lineRule="auto"/>
        <w:ind w:left="5760"/>
        <w:rPr>
          <w:rFonts w:ascii="Times New Roman" w:hAnsi="Times New Roman"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D36D84" w:rsidRPr="004369FD" w:rsidRDefault="00D36D84" w:rsidP="009859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4369FD"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от  30.05.2018</w:t>
      </w:r>
      <w:r w:rsidRPr="004369FD">
        <w:rPr>
          <w:rFonts w:ascii="Times New Roman" w:hAnsi="Times New Roman"/>
          <w:sz w:val="28"/>
          <w:szCs w:val="28"/>
        </w:rPr>
        <w:t xml:space="preserve">  №  </w:t>
      </w:r>
      <w:r>
        <w:rPr>
          <w:rFonts w:ascii="Times New Roman" w:hAnsi="Times New Roman"/>
          <w:sz w:val="28"/>
          <w:szCs w:val="28"/>
        </w:rPr>
        <w:t>527</w:t>
      </w:r>
    </w:p>
    <w:p w:rsidR="00D36D84" w:rsidRPr="004369FD" w:rsidRDefault="00D36D84" w:rsidP="009859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36D84" w:rsidRDefault="00D36D84" w:rsidP="009859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График </w:t>
      </w:r>
      <w:r w:rsidRPr="00E666D4">
        <w:rPr>
          <w:rFonts w:ascii="Times New Roman" w:hAnsi="Times New Roman"/>
          <w:color w:val="000000"/>
          <w:spacing w:val="-2"/>
          <w:sz w:val="28"/>
          <w:szCs w:val="28"/>
        </w:rPr>
        <w:t xml:space="preserve">предоставления </w:t>
      </w:r>
      <w:r w:rsidRPr="00E666D4">
        <w:rPr>
          <w:rFonts w:ascii="Times New Roman" w:hAnsi="Times New Roman"/>
          <w:sz w:val="28"/>
          <w:szCs w:val="28"/>
        </w:rPr>
        <w:t>объектов</w:t>
      </w:r>
      <w:r w:rsidRPr="004C3A66">
        <w:rPr>
          <w:rFonts w:ascii="Times New Roman" w:hAnsi="Times New Roman"/>
          <w:sz w:val="28"/>
          <w:szCs w:val="28"/>
        </w:rPr>
        <w:t xml:space="preserve"> муниципального имущества, </w:t>
      </w:r>
    </w:p>
    <w:p w:rsidR="00D36D84" w:rsidRDefault="00D36D84" w:rsidP="009859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 xml:space="preserve">закрепленных за </w:t>
      </w:r>
      <w:r>
        <w:rPr>
          <w:rFonts w:ascii="Times New Roman" w:hAnsi="Times New Roman"/>
          <w:color w:val="000000"/>
          <w:sz w:val="28"/>
          <w:szCs w:val="28"/>
        </w:rPr>
        <w:t>МДОУ «Детский сад № 39»</w:t>
      </w:r>
      <w:r w:rsidRPr="004C3A66">
        <w:rPr>
          <w:rFonts w:ascii="Times New Roman" w:hAnsi="Times New Roman"/>
          <w:sz w:val="28"/>
          <w:szCs w:val="28"/>
        </w:rPr>
        <w:t>,</w:t>
      </w:r>
    </w:p>
    <w:p w:rsidR="00D36D84" w:rsidRDefault="00D36D84" w:rsidP="009859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C3A66">
        <w:rPr>
          <w:rFonts w:ascii="Times New Roman" w:hAnsi="Times New Roman"/>
          <w:sz w:val="28"/>
          <w:szCs w:val="28"/>
        </w:rPr>
        <w:t>передаваемых в безвозмездное пользова</w:t>
      </w:r>
      <w:r>
        <w:rPr>
          <w:rFonts w:ascii="Times New Roman" w:hAnsi="Times New Roman"/>
          <w:sz w:val="28"/>
          <w:szCs w:val="28"/>
        </w:rPr>
        <w:t>ние  МУДО СЮТ</w:t>
      </w:r>
    </w:p>
    <w:p w:rsidR="00D36D84" w:rsidRDefault="00D36D84" w:rsidP="009859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36D84" w:rsidRDefault="00D36D84" w:rsidP="009859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№24</w:t>
      </w:r>
    </w:p>
    <w:tbl>
      <w:tblPr>
        <w:tblpPr w:leftFromText="180" w:rightFromText="180" w:vertAnchor="text" w:tblpXSpec="center" w:tblpY="1"/>
        <w:tblOverlap w:val="never"/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5"/>
        <w:gridCol w:w="2160"/>
        <w:gridCol w:w="3151"/>
      </w:tblGrid>
      <w:tr w:rsidR="00D36D84" w:rsidRPr="004C3A66" w:rsidTr="00136E7E">
        <w:tc>
          <w:tcPr>
            <w:tcW w:w="2735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D36D84" w:rsidRPr="004C3A66" w:rsidTr="00136E7E">
        <w:tc>
          <w:tcPr>
            <w:tcW w:w="2735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9.00-13.30</w:t>
            </w:r>
          </w:p>
        </w:tc>
        <w:tc>
          <w:tcPr>
            <w:tcW w:w="3151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136E7E">
        <w:tc>
          <w:tcPr>
            <w:tcW w:w="2735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9.00-13.30</w:t>
            </w:r>
          </w:p>
        </w:tc>
        <w:tc>
          <w:tcPr>
            <w:tcW w:w="3151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136E7E">
        <w:tc>
          <w:tcPr>
            <w:tcW w:w="2735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9.00-13.30</w:t>
            </w:r>
          </w:p>
        </w:tc>
        <w:tc>
          <w:tcPr>
            <w:tcW w:w="3151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136E7E">
        <w:tc>
          <w:tcPr>
            <w:tcW w:w="2735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D84" w:rsidRPr="004C3A66" w:rsidTr="00136E7E">
        <w:tc>
          <w:tcPr>
            <w:tcW w:w="2735" w:type="dxa"/>
          </w:tcPr>
          <w:p w:rsidR="00D36D84" w:rsidRPr="004C3A66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9.00-13.30</w:t>
            </w:r>
          </w:p>
        </w:tc>
        <w:tc>
          <w:tcPr>
            <w:tcW w:w="3151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RPr="004C3A66" w:rsidTr="00136E7E">
        <w:tc>
          <w:tcPr>
            <w:tcW w:w="2735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 w:rsidP="0070550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36D84" w:rsidRDefault="00D36D84" w:rsidP="009859E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9859EB">
      <w:pPr>
        <w:spacing w:after="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textWrapping" w:clear="all"/>
      </w:r>
    </w:p>
    <w:p w:rsidR="00D36D84" w:rsidRDefault="00D36D84" w:rsidP="009859E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9859EB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Pr="00E666D4" w:rsidRDefault="00D36D84" w:rsidP="009859EB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 w:rsidRPr="00E666D4"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D36D84" w:rsidTr="0082562C">
        <w:tc>
          <w:tcPr>
            <w:tcW w:w="4927" w:type="dxa"/>
          </w:tcPr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Заведующий</w:t>
            </w:r>
            <w:r w:rsidRPr="0089370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МДОУ «ДС № 39</w:t>
            </w:r>
            <w:r w:rsidRPr="0089370D">
              <w:rPr>
                <w:rFonts w:ascii="Times New Roman" w:hAnsi="Times New Roman"/>
                <w:color w:val="000000"/>
                <w:sz w:val="28"/>
                <w:szCs w:val="28"/>
              </w:rPr>
              <w:t>»</w:t>
            </w:r>
            <w:r w:rsidRPr="0089370D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______________/ Г.А. Кацнельсон</w:t>
            </w:r>
            <w:r w:rsidRPr="0089370D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927" w:type="dxa"/>
          </w:tcPr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9370D"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Pr="0089370D" w:rsidRDefault="00D36D84" w:rsidP="0082562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9370D">
              <w:rPr>
                <w:rFonts w:ascii="Times New Roman" w:hAnsi="Times New Roman"/>
                <w:sz w:val="28"/>
                <w:szCs w:val="28"/>
              </w:rPr>
              <w:t>_________________/ В.Н.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9370D">
              <w:rPr>
                <w:rFonts w:ascii="Times New Roman" w:hAnsi="Times New Roman"/>
                <w:sz w:val="28"/>
                <w:szCs w:val="28"/>
              </w:rPr>
              <w:t>Ваховский</w:t>
            </w:r>
          </w:p>
        </w:tc>
      </w:tr>
    </w:tbl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Pr="006E5D57" w:rsidRDefault="00D36D84" w:rsidP="00F11B20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11</w:t>
      </w:r>
      <w:r w:rsidRPr="006E5D57">
        <w:rPr>
          <w:rFonts w:ascii="Times New Roman" w:hAnsi="Times New Roman"/>
          <w:sz w:val="28"/>
          <w:szCs w:val="28"/>
        </w:rPr>
        <w:t xml:space="preserve"> к решению</w:t>
      </w:r>
    </w:p>
    <w:p w:rsidR="00D36D84" w:rsidRPr="006E5D57" w:rsidRDefault="00D36D84" w:rsidP="00F11B2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Собрания депутатов</w:t>
      </w:r>
    </w:p>
    <w:p w:rsidR="00D36D84" w:rsidRPr="006E5D57" w:rsidRDefault="00D36D84" w:rsidP="00F11B2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Копейского городского округа</w:t>
      </w:r>
    </w:p>
    <w:p w:rsidR="00D36D84" w:rsidRPr="006E5D57" w:rsidRDefault="00D36D84" w:rsidP="00F11B2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Челябинской области</w:t>
      </w:r>
    </w:p>
    <w:p w:rsidR="00D36D84" w:rsidRPr="006E5D57" w:rsidRDefault="00D36D84" w:rsidP="00F11B20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30.05.2018 № 527</w:t>
      </w:r>
    </w:p>
    <w:p w:rsidR="00D36D84" w:rsidRDefault="00D36D84" w:rsidP="00F11B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36D84" w:rsidRDefault="00D36D84" w:rsidP="00F11B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770FE">
        <w:rPr>
          <w:rFonts w:ascii="Times New Roman" w:hAnsi="Times New Roman"/>
          <w:sz w:val="28"/>
          <w:szCs w:val="28"/>
        </w:rPr>
        <w:t xml:space="preserve">еречень объектов муниципального имущества, </w:t>
      </w:r>
    </w:p>
    <w:p w:rsidR="00D36D84" w:rsidRDefault="00D36D84" w:rsidP="00F11B2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</w:t>
      </w:r>
      <w:r>
        <w:rPr>
          <w:rFonts w:ascii="Times New Roman" w:hAnsi="Times New Roman"/>
          <w:sz w:val="28"/>
          <w:szCs w:val="28"/>
          <w:lang w:eastAsia="ru-RU"/>
        </w:rPr>
        <w:t>Д</w:t>
      </w:r>
      <w:r w:rsidRPr="00A770FE">
        <w:rPr>
          <w:rFonts w:ascii="Times New Roman" w:hAnsi="Times New Roman"/>
          <w:sz w:val="28"/>
          <w:szCs w:val="28"/>
          <w:lang w:eastAsia="ru-RU"/>
        </w:rPr>
        <w:t>ОУ «</w:t>
      </w:r>
      <w:r>
        <w:rPr>
          <w:rFonts w:ascii="Times New Roman" w:hAnsi="Times New Roman"/>
          <w:sz w:val="28"/>
          <w:szCs w:val="28"/>
          <w:lang w:eastAsia="ru-RU"/>
        </w:rPr>
        <w:t>Детский сад № 39»</w:t>
      </w:r>
      <w:r w:rsidRPr="00A770FE">
        <w:rPr>
          <w:rFonts w:ascii="Times New Roman" w:hAnsi="Times New Roman"/>
          <w:sz w:val="28"/>
          <w:szCs w:val="28"/>
        </w:rPr>
        <w:t xml:space="preserve">, </w:t>
      </w:r>
    </w:p>
    <w:p w:rsidR="00D36D84" w:rsidRDefault="00D36D84" w:rsidP="00F11B2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770FE">
        <w:rPr>
          <w:rFonts w:ascii="Times New Roman" w:hAnsi="Times New Roman"/>
          <w:sz w:val="28"/>
          <w:szCs w:val="28"/>
        </w:rPr>
        <w:t xml:space="preserve">передаваемых в безвозмездное пользование </w:t>
      </w:r>
      <w:r>
        <w:rPr>
          <w:rFonts w:ascii="Times New Roman" w:hAnsi="Times New Roman"/>
          <w:sz w:val="28"/>
          <w:szCs w:val="28"/>
        </w:rPr>
        <w:t>МУДО СЮТ</w:t>
      </w:r>
    </w:p>
    <w:p w:rsidR="00D36D84" w:rsidRDefault="00D36D84" w:rsidP="00F11B20">
      <w:pPr>
        <w:tabs>
          <w:tab w:val="left" w:pos="1455"/>
        </w:tabs>
        <w:jc w:val="center"/>
        <w:rPr>
          <w:lang w:eastAsia="ru-RU"/>
        </w:rPr>
      </w:pPr>
    </w:p>
    <w:p w:rsidR="00D36D84" w:rsidRDefault="00D36D84" w:rsidP="00F11B20">
      <w:pPr>
        <w:tabs>
          <w:tab w:val="left" w:pos="1455"/>
        </w:tabs>
        <w:jc w:val="center"/>
        <w:rPr>
          <w:lang w:eastAsia="ru-RU"/>
        </w:rPr>
      </w:pPr>
      <w:r>
        <w:rPr>
          <w:lang w:eastAsia="ru-RU"/>
        </w:rPr>
        <w:pict>
          <v:shape id="_x0000_i1027" type="#_x0000_t75" style="width:364.8pt;height:516pt">
            <v:imagedata r:id="rId6" o:title=""/>
          </v:shape>
        </w:pict>
      </w:r>
    </w:p>
    <w:p w:rsidR="00D36D84" w:rsidRDefault="00D36D84" w:rsidP="00F11B20">
      <w:pPr>
        <w:tabs>
          <w:tab w:val="left" w:pos="1455"/>
        </w:tabs>
        <w:jc w:val="center"/>
        <w:rPr>
          <w:lang w:eastAsia="ru-RU"/>
        </w:rPr>
      </w:pPr>
    </w:p>
    <w:p w:rsidR="00D36D84" w:rsidRDefault="00D36D84" w:rsidP="00F11B20">
      <w:pPr>
        <w:tabs>
          <w:tab w:val="left" w:pos="1455"/>
        </w:tabs>
        <w:jc w:val="center"/>
        <w:rPr>
          <w:lang w:eastAsia="ru-RU"/>
        </w:rPr>
      </w:pPr>
      <w:r>
        <w:rPr>
          <w:lang w:eastAsia="ru-RU"/>
        </w:rPr>
        <w:pict>
          <v:shape id="_x0000_i1028" type="#_x0000_t75" style="width:475.8pt;height:651.6pt">
            <v:imagedata r:id="rId7" o:title=""/>
          </v:shape>
        </w:pict>
      </w:r>
    </w:p>
    <w:p w:rsidR="00D36D84" w:rsidRDefault="00D36D84" w:rsidP="00F11B20">
      <w:pPr>
        <w:tabs>
          <w:tab w:val="left" w:pos="1455"/>
        </w:tabs>
        <w:rPr>
          <w:lang w:eastAsia="ru-RU"/>
        </w:rPr>
      </w:pPr>
    </w:p>
    <w:p w:rsidR="00D36D84" w:rsidRDefault="00D36D84"/>
    <w:p w:rsidR="00D36D84" w:rsidRDefault="00D36D84"/>
    <w:p w:rsidR="00D36D84" w:rsidRDefault="00D36D84" w:rsidP="004453E1">
      <w:pPr>
        <w:spacing w:after="0" w:line="240" w:lineRule="auto"/>
        <w:ind w:left="538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Приложение № 12 к решению </w:t>
      </w:r>
    </w:p>
    <w:p w:rsidR="00D36D84" w:rsidRDefault="00D36D84" w:rsidP="004453E1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Собрания депутатов </w:t>
      </w:r>
    </w:p>
    <w:p w:rsidR="00D36D84" w:rsidRDefault="00D36D84" w:rsidP="004453E1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Копейского городского округа </w:t>
      </w:r>
    </w:p>
    <w:p w:rsidR="00D36D84" w:rsidRDefault="00D36D84" w:rsidP="004453E1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D36D84" w:rsidRDefault="00D36D84" w:rsidP="004453E1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от  30.05.2018  №  527</w:t>
      </w:r>
    </w:p>
    <w:p w:rsidR="00D36D84" w:rsidRDefault="00D36D84" w:rsidP="004453E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36D84" w:rsidRDefault="00D36D84" w:rsidP="004453E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 xml:space="preserve">График предоставления </w:t>
      </w:r>
      <w:r>
        <w:rPr>
          <w:rFonts w:ascii="Times New Roman" w:hAnsi="Times New Roman"/>
          <w:sz w:val="28"/>
          <w:szCs w:val="28"/>
        </w:rPr>
        <w:t xml:space="preserve">объектов муниципального имущества, </w:t>
      </w:r>
    </w:p>
    <w:p w:rsidR="00D36D84" w:rsidRDefault="00D36D84" w:rsidP="004453E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</w:t>
      </w:r>
      <w:r>
        <w:rPr>
          <w:rFonts w:ascii="Times New Roman" w:hAnsi="Times New Roman"/>
          <w:sz w:val="28"/>
          <w:szCs w:val="28"/>
          <w:lang w:eastAsia="ru-RU"/>
        </w:rPr>
        <w:t>Д</w:t>
      </w:r>
      <w:r w:rsidRPr="00A770FE">
        <w:rPr>
          <w:rFonts w:ascii="Times New Roman" w:hAnsi="Times New Roman"/>
          <w:sz w:val="28"/>
          <w:szCs w:val="28"/>
          <w:lang w:eastAsia="ru-RU"/>
        </w:rPr>
        <w:t>ОУ «</w:t>
      </w:r>
      <w:r>
        <w:rPr>
          <w:rFonts w:ascii="Times New Roman" w:hAnsi="Times New Roman"/>
          <w:sz w:val="28"/>
          <w:szCs w:val="28"/>
          <w:lang w:eastAsia="ru-RU"/>
        </w:rPr>
        <w:t>Детский сад № 19»</w:t>
      </w:r>
      <w:r w:rsidRPr="00A770FE">
        <w:rPr>
          <w:rFonts w:ascii="Times New Roman" w:hAnsi="Times New Roman"/>
          <w:sz w:val="28"/>
          <w:szCs w:val="28"/>
        </w:rPr>
        <w:t>,</w:t>
      </w:r>
    </w:p>
    <w:p w:rsidR="00D36D84" w:rsidRDefault="00D36D84" w:rsidP="004453E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передаваемых в безвозмездное пользование  МУДО СЮТ</w:t>
      </w:r>
      <w:r>
        <w:rPr>
          <w:rFonts w:ascii="Times New Roman" w:hAnsi="Times New Roman"/>
          <w:sz w:val="26"/>
          <w:szCs w:val="26"/>
        </w:rPr>
        <w:br w:type="textWrapping" w:clear="all"/>
      </w:r>
    </w:p>
    <w:p w:rsidR="00D36D84" w:rsidRDefault="00D36D84" w:rsidP="004453E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 11</w:t>
      </w:r>
    </w:p>
    <w:tbl>
      <w:tblPr>
        <w:tblpPr w:leftFromText="180" w:rightFromText="180" w:vertAnchor="text" w:tblpXSpec="center" w:tblpY="1"/>
        <w:tblOverlap w:val="never"/>
        <w:tblW w:w="80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3"/>
        <w:gridCol w:w="2158"/>
        <w:gridCol w:w="3149"/>
      </w:tblGrid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8.00 – 14.00</w:t>
            </w:r>
          </w:p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14.30 – 17.30</w:t>
            </w: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D36D84" w:rsidRDefault="00D36D84" w:rsidP="004453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8.00 – 14.00</w:t>
            </w:r>
          </w:p>
          <w:p w:rsidR="00D36D84" w:rsidRDefault="00D36D84" w:rsidP="004453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14.30 – 17.30</w:t>
            </w: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Tr="000A62E7">
        <w:tc>
          <w:tcPr>
            <w:tcW w:w="2735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 w:rsidP="000A62E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D36D84" w:rsidRDefault="00D36D84" w:rsidP="004453E1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4453E1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4453E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D36D84" w:rsidRDefault="00D36D84" w:rsidP="004453E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D36D84" w:rsidRDefault="00D36D84" w:rsidP="004453E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D36D84" w:rsidRDefault="00D36D84" w:rsidP="004453E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D36D84" w:rsidTr="000A62E7">
        <w:tc>
          <w:tcPr>
            <w:tcW w:w="4927" w:type="dxa"/>
          </w:tcPr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Заведующий МДОУ «ДС № 19»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 w:rsidP="004453E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______________/ Л.В.Глущенко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927" w:type="dxa"/>
          </w:tcPr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 w:rsidP="000A62E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_________________/ В.Н.Ваховский</w:t>
            </w:r>
          </w:p>
        </w:tc>
      </w:tr>
    </w:tbl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E806B0">
      <w:pPr>
        <w:spacing w:after="0" w:line="240" w:lineRule="auto"/>
        <w:ind w:left="538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Приложение № 13 к решению </w:t>
      </w:r>
    </w:p>
    <w:p w:rsidR="00D36D84" w:rsidRDefault="00D36D84" w:rsidP="00E806B0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Собрания депутатов </w:t>
      </w:r>
    </w:p>
    <w:p w:rsidR="00D36D84" w:rsidRDefault="00D36D84" w:rsidP="00E806B0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Копейского городского округа </w:t>
      </w:r>
    </w:p>
    <w:p w:rsidR="00D36D84" w:rsidRDefault="00D36D84" w:rsidP="00E806B0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D36D84" w:rsidRDefault="00D36D84" w:rsidP="00E806B0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от  30.05.2018  №  527</w:t>
      </w:r>
    </w:p>
    <w:p w:rsidR="00D36D84" w:rsidRDefault="00D36D84" w:rsidP="00E806B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36D84" w:rsidRDefault="00D36D84" w:rsidP="00E806B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 xml:space="preserve">Перечень </w:t>
      </w:r>
      <w:r>
        <w:rPr>
          <w:rFonts w:ascii="Times New Roman" w:hAnsi="Times New Roman"/>
          <w:sz w:val="28"/>
          <w:szCs w:val="28"/>
        </w:rPr>
        <w:t>объектов муниципального имущества,</w:t>
      </w:r>
    </w:p>
    <w:p w:rsidR="00D36D84" w:rsidRDefault="00D36D84" w:rsidP="00E806B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</w:t>
      </w:r>
      <w:r>
        <w:rPr>
          <w:rFonts w:ascii="Times New Roman" w:hAnsi="Times New Roman"/>
          <w:sz w:val="28"/>
          <w:szCs w:val="28"/>
          <w:lang w:eastAsia="ru-RU"/>
        </w:rPr>
        <w:t>Д</w:t>
      </w:r>
      <w:r w:rsidRPr="00A770FE">
        <w:rPr>
          <w:rFonts w:ascii="Times New Roman" w:hAnsi="Times New Roman"/>
          <w:sz w:val="28"/>
          <w:szCs w:val="28"/>
          <w:lang w:eastAsia="ru-RU"/>
        </w:rPr>
        <w:t>ОУ «</w:t>
      </w:r>
      <w:r>
        <w:rPr>
          <w:rFonts w:ascii="Times New Roman" w:hAnsi="Times New Roman"/>
          <w:sz w:val="28"/>
          <w:szCs w:val="28"/>
          <w:lang w:eastAsia="ru-RU"/>
        </w:rPr>
        <w:t>Детский сад № 19»</w:t>
      </w:r>
      <w:r w:rsidRPr="00A770FE">
        <w:rPr>
          <w:rFonts w:ascii="Times New Roman" w:hAnsi="Times New Roman"/>
          <w:sz w:val="28"/>
          <w:szCs w:val="28"/>
        </w:rPr>
        <w:t>,</w:t>
      </w:r>
    </w:p>
    <w:p w:rsidR="00D36D84" w:rsidRDefault="00D36D84" w:rsidP="00E80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передаваемых в безвозмездное пользование  МУДО СЮТ</w:t>
      </w: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E80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D658A2">
        <w:rPr>
          <w:rFonts w:ascii="Times New Roman" w:hAnsi="Times New Roman"/>
          <w:sz w:val="28"/>
          <w:szCs w:val="28"/>
          <w:lang w:eastAsia="ru-RU"/>
        </w:rPr>
        <w:pict>
          <v:shape id="_x0000_i1029" type="#_x0000_t75" style="width:366.6pt;height:522pt">
            <v:imagedata r:id="rId8" o:title=""/>
          </v:shape>
        </w:pict>
      </w: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E806B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D658A2">
        <w:rPr>
          <w:rFonts w:ascii="Times New Roman" w:hAnsi="Times New Roman"/>
          <w:sz w:val="28"/>
          <w:szCs w:val="28"/>
          <w:lang w:eastAsia="ru-RU"/>
        </w:rPr>
        <w:pict>
          <v:shape id="_x0000_i1030" type="#_x0000_t75" style="width:478.2pt;height:688.8pt">
            <v:imagedata r:id="rId9" o:title=""/>
          </v:shape>
        </w:pict>
      </w: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ind w:left="538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Приложение № 14 к решению </w:t>
      </w:r>
    </w:p>
    <w:p w:rsidR="00D36D84" w:rsidRDefault="00D36D84" w:rsidP="009665D4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Собрания депутатов </w:t>
      </w:r>
    </w:p>
    <w:p w:rsidR="00D36D84" w:rsidRDefault="00D36D84" w:rsidP="009665D4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Копейского городского округа </w:t>
      </w:r>
    </w:p>
    <w:p w:rsidR="00D36D84" w:rsidRDefault="00D36D84" w:rsidP="009665D4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Челябинской области</w:t>
      </w:r>
    </w:p>
    <w:p w:rsidR="00D36D84" w:rsidRDefault="00D36D84" w:rsidP="009665D4">
      <w:pPr>
        <w:tabs>
          <w:tab w:val="left" w:pos="5760"/>
        </w:tabs>
        <w:spacing w:after="0" w:line="240" w:lineRule="auto"/>
        <w:ind w:left="538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от  30.05.2018  №  527</w:t>
      </w:r>
    </w:p>
    <w:p w:rsidR="00D36D84" w:rsidRDefault="00D36D84" w:rsidP="009665D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36D84" w:rsidRDefault="00D36D84" w:rsidP="009665D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График </w:t>
      </w:r>
      <w:r>
        <w:rPr>
          <w:rFonts w:ascii="Times New Roman" w:hAnsi="Times New Roman"/>
          <w:color w:val="000000"/>
          <w:spacing w:val="-2"/>
          <w:sz w:val="28"/>
          <w:szCs w:val="28"/>
        </w:rPr>
        <w:t xml:space="preserve">предоставления </w:t>
      </w:r>
      <w:r>
        <w:rPr>
          <w:rFonts w:ascii="Times New Roman" w:hAnsi="Times New Roman"/>
          <w:sz w:val="28"/>
          <w:szCs w:val="28"/>
        </w:rPr>
        <w:t xml:space="preserve">объектов муниципального имущества, </w:t>
      </w:r>
    </w:p>
    <w:p w:rsidR="00D36D84" w:rsidRDefault="00D36D84" w:rsidP="009665D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закрепленных за МУДО </w:t>
      </w:r>
      <w:r>
        <w:rPr>
          <w:rFonts w:ascii="Times New Roman" w:hAnsi="Times New Roman"/>
          <w:color w:val="000000"/>
          <w:sz w:val="28"/>
          <w:szCs w:val="28"/>
        </w:rPr>
        <w:t>ДТДиМ</w:t>
      </w:r>
      <w:r>
        <w:rPr>
          <w:rFonts w:ascii="Times New Roman" w:hAnsi="Times New Roman"/>
          <w:sz w:val="28"/>
          <w:szCs w:val="28"/>
        </w:rPr>
        <w:t>,</w:t>
      </w:r>
    </w:p>
    <w:p w:rsidR="00D36D84" w:rsidRDefault="00D36D84" w:rsidP="009665D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передаваемых в безвозмездное пользование  МУДО СЮТ</w:t>
      </w:r>
      <w:r>
        <w:rPr>
          <w:rFonts w:ascii="Times New Roman" w:hAnsi="Times New Roman"/>
          <w:sz w:val="26"/>
          <w:szCs w:val="26"/>
        </w:rPr>
        <w:br w:type="textWrapping" w:clear="all"/>
      </w:r>
    </w:p>
    <w:p w:rsidR="00D36D84" w:rsidRDefault="00D36D84" w:rsidP="009665D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ДЮК «Чайка»</w:t>
      </w:r>
    </w:p>
    <w:p w:rsidR="00D36D84" w:rsidRDefault="00D36D84" w:rsidP="009665D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Помещение № 14</w:t>
      </w:r>
    </w:p>
    <w:tbl>
      <w:tblPr>
        <w:tblpPr w:leftFromText="180" w:rightFromText="180" w:vertAnchor="text" w:tblpXSpec="center" w:tblpY="1"/>
        <w:tblOverlap w:val="never"/>
        <w:tblW w:w="80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733"/>
        <w:gridCol w:w="2158"/>
        <w:gridCol w:w="3149"/>
      </w:tblGrid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Время</w:t>
            </w: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</w:tr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12.00-16.00</w:t>
            </w: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10.15-14.15</w:t>
            </w: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12.00-16.00</w:t>
            </w: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10.15-16.15</w:t>
            </w: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  <w:tr w:rsidR="00D36D84" w:rsidTr="009665D4">
        <w:tc>
          <w:tcPr>
            <w:tcW w:w="2735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Суббота</w:t>
            </w:r>
          </w:p>
        </w:tc>
        <w:tc>
          <w:tcPr>
            <w:tcW w:w="2160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9.25-11.25</w:t>
            </w:r>
          </w:p>
        </w:tc>
        <w:tc>
          <w:tcPr>
            <w:tcW w:w="3151" w:type="dxa"/>
          </w:tcPr>
          <w:p w:rsidR="00D36D84" w:rsidRDefault="00D36D8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МУДО СЮТ</w:t>
            </w:r>
          </w:p>
        </w:tc>
      </w:tr>
    </w:tbl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jc w:val="both"/>
        <w:rPr>
          <w:rFonts w:ascii="Times New Roman" w:hAnsi="Times New Roman"/>
          <w:sz w:val="26"/>
          <w:szCs w:val="26"/>
          <w:lang w:eastAsia="ru-RU"/>
        </w:rPr>
      </w:pPr>
    </w:p>
    <w:p w:rsidR="00D36D84" w:rsidRDefault="00D36D84" w:rsidP="009665D4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D36D84" w:rsidRDefault="00D36D84" w:rsidP="009665D4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D36D84" w:rsidRDefault="00D36D84" w:rsidP="009665D4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D36D84" w:rsidRDefault="00D36D84" w:rsidP="009665D4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Согласовано:</w:t>
      </w:r>
    </w:p>
    <w:tbl>
      <w:tblPr>
        <w:tblW w:w="0" w:type="auto"/>
        <w:tblInd w:w="-142" w:type="dxa"/>
        <w:tblLook w:val="00A0"/>
      </w:tblPr>
      <w:tblGrid>
        <w:gridCol w:w="4927"/>
        <w:gridCol w:w="4927"/>
      </w:tblGrid>
      <w:tr w:rsidR="00D36D84" w:rsidTr="009665D4">
        <w:tc>
          <w:tcPr>
            <w:tcW w:w="4927" w:type="dxa"/>
          </w:tcPr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Директор МУДО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ДТДиМ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______________/ Т.В.Сапожникова</w:t>
            </w: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927" w:type="dxa"/>
          </w:tcPr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Директор МУДО СЮТ</w:t>
            </w:r>
          </w:p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36D84" w:rsidRDefault="00D36D8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_________________/ В.Н.Ваховский</w:t>
            </w:r>
          </w:p>
        </w:tc>
      </w:tr>
    </w:tbl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Default="00D36D84"/>
    <w:p w:rsidR="00D36D84" w:rsidRPr="006E5D57" w:rsidRDefault="00D36D84" w:rsidP="006B072D">
      <w:pPr>
        <w:spacing w:after="0" w:line="240" w:lineRule="auto"/>
        <w:ind w:left="59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15</w:t>
      </w:r>
      <w:r w:rsidRPr="006E5D57">
        <w:rPr>
          <w:rFonts w:ascii="Times New Roman" w:hAnsi="Times New Roman"/>
          <w:sz w:val="28"/>
          <w:szCs w:val="28"/>
        </w:rPr>
        <w:t xml:space="preserve"> к решению</w:t>
      </w:r>
    </w:p>
    <w:p w:rsidR="00D36D84" w:rsidRPr="006E5D57" w:rsidRDefault="00D36D84" w:rsidP="006B072D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Собрания депутатов</w:t>
      </w:r>
    </w:p>
    <w:p w:rsidR="00D36D84" w:rsidRPr="006E5D57" w:rsidRDefault="00D36D84" w:rsidP="006B072D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Копейского городского округа</w:t>
      </w:r>
    </w:p>
    <w:p w:rsidR="00D36D84" w:rsidRPr="006E5D57" w:rsidRDefault="00D36D84" w:rsidP="006B072D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 w:rsidRPr="006E5D57">
        <w:rPr>
          <w:rFonts w:ascii="Times New Roman" w:hAnsi="Times New Roman"/>
          <w:sz w:val="28"/>
          <w:szCs w:val="28"/>
        </w:rPr>
        <w:t>Челябинской области</w:t>
      </w:r>
    </w:p>
    <w:p w:rsidR="00D36D84" w:rsidRPr="006E5D57" w:rsidRDefault="00D36D84" w:rsidP="006B072D">
      <w:pPr>
        <w:spacing w:after="0" w:line="240" w:lineRule="auto"/>
        <w:ind w:left="595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30.05.2018 № 527</w:t>
      </w:r>
    </w:p>
    <w:p w:rsidR="00D36D84" w:rsidRDefault="00D36D84" w:rsidP="006B07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36D84" w:rsidRDefault="00D36D84" w:rsidP="006B07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770FE">
        <w:rPr>
          <w:rFonts w:ascii="Times New Roman" w:hAnsi="Times New Roman"/>
          <w:sz w:val="28"/>
          <w:szCs w:val="28"/>
        </w:rPr>
        <w:t xml:space="preserve">еречень объектов муниципального имущества, </w:t>
      </w:r>
    </w:p>
    <w:p w:rsidR="00D36D84" w:rsidRDefault="00D36D84" w:rsidP="006B072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770FE">
        <w:rPr>
          <w:rFonts w:ascii="Times New Roman" w:hAnsi="Times New Roman"/>
          <w:sz w:val="28"/>
          <w:szCs w:val="28"/>
        </w:rPr>
        <w:t xml:space="preserve">закрепленных за </w:t>
      </w:r>
      <w:r w:rsidRPr="00A770FE">
        <w:rPr>
          <w:rFonts w:ascii="Times New Roman" w:hAnsi="Times New Roman"/>
          <w:sz w:val="28"/>
          <w:szCs w:val="28"/>
          <w:lang w:eastAsia="ru-RU"/>
        </w:rPr>
        <w:t>М</w:t>
      </w:r>
      <w:r>
        <w:rPr>
          <w:rFonts w:ascii="Times New Roman" w:hAnsi="Times New Roman"/>
          <w:sz w:val="28"/>
          <w:szCs w:val="28"/>
          <w:lang w:eastAsia="ru-RU"/>
        </w:rPr>
        <w:t>Д</w:t>
      </w:r>
      <w:r w:rsidRPr="00A770FE">
        <w:rPr>
          <w:rFonts w:ascii="Times New Roman" w:hAnsi="Times New Roman"/>
          <w:sz w:val="28"/>
          <w:szCs w:val="28"/>
          <w:lang w:eastAsia="ru-RU"/>
        </w:rPr>
        <w:t>ОУ «</w:t>
      </w:r>
      <w:r>
        <w:rPr>
          <w:rFonts w:ascii="Times New Roman" w:hAnsi="Times New Roman"/>
          <w:sz w:val="28"/>
          <w:szCs w:val="28"/>
          <w:lang w:eastAsia="ru-RU"/>
        </w:rPr>
        <w:t>Детский сад № 39»</w:t>
      </w:r>
      <w:r w:rsidRPr="00A770FE">
        <w:rPr>
          <w:rFonts w:ascii="Times New Roman" w:hAnsi="Times New Roman"/>
          <w:sz w:val="28"/>
          <w:szCs w:val="28"/>
        </w:rPr>
        <w:t xml:space="preserve">, </w:t>
      </w:r>
    </w:p>
    <w:p w:rsidR="00D36D84" w:rsidRDefault="00D36D84" w:rsidP="006B072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770FE">
        <w:rPr>
          <w:rFonts w:ascii="Times New Roman" w:hAnsi="Times New Roman"/>
          <w:sz w:val="28"/>
          <w:szCs w:val="28"/>
        </w:rPr>
        <w:t xml:space="preserve">передаваемых в безвозмездное пользование </w:t>
      </w:r>
      <w:r>
        <w:rPr>
          <w:rFonts w:ascii="Times New Roman" w:hAnsi="Times New Roman"/>
          <w:sz w:val="28"/>
          <w:szCs w:val="28"/>
        </w:rPr>
        <w:t>МУДО СЮТ</w:t>
      </w:r>
    </w:p>
    <w:p w:rsidR="00D36D84" w:rsidRDefault="00D36D84"/>
    <w:p w:rsidR="00D36D84" w:rsidRDefault="00D36D84" w:rsidP="006B072D">
      <w:pPr>
        <w:jc w:val="center"/>
      </w:pPr>
      <w:r>
        <w:pict>
          <v:shape id="_x0000_i1031" type="#_x0000_t75" style="width:360.6pt;height:547.2pt">
            <v:imagedata r:id="rId10" o:title=""/>
          </v:shape>
        </w:pict>
      </w:r>
    </w:p>
    <w:p w:rsidR="00D36D84" w:rsidRDefault="00D36D84" w:rsidP="006B072D">
      <w:pPr>
        <w:jc w:val="center"/>
      </w:pPr>
      <w:r>
        <w:pict>
          <v:shape id="_x0000_i1032" type="#_x0000_t75" style="width:473.4pt;height:714.6pt">
            <v:imagedata r:id="rId11" o:title=""/>
          </v:shape>
        </w:pict>
      </w:r>
    </w:p>
    <w:sectPr w:rsidR="00D36D84" w:rsidSect="00B17D3F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6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53DAD"/>
    <w:rsid w:val="000030A6"/>
    <w:rsid w:val="00007135"/>
    <w:rsid w:val="000154F7"/>
    <w:rsid w:val="0002633E"/>
    <w:rsid w:val="00034AFA"/>
    <w:rsid w:val="000371E7"/>
    <w:rsid w:val="000570F3"/>
    <w:rsid w:val="00084D29"/>
    <w:rsid w:val="00096B68"/>
    <w:rsid w:val="000A62E7"/>
    <w:rsid w:val="000F3DC2"/>
    <w:rsid w:val="000F4A0B"/>
    <w:rsid w:val="00101107"/>
    <w:rsid w:val="0012695F"/>
    <w:rsid w:val="00136E7E"/>
    <w:rsid w:val="00196B97"/>
    <w:rsid w:val="001B3694"/>
    <w:rsid w:val="001B3D82"/>
    <w:rsid w:val="001D2543"/>
    <w:rsid w:val="001D4661"/>
    <w:rsid w:val="001E0C2C"/>
    <w:rsid w:val="001E11C7"/>
    <w:rsid w:val="00203DE4"/>
    <w:rsid w:val="002163F2"/>
    <w:rsid w:val="00232942"/>
    <w:rsid w:val="0024694D"/>
    <w:rsid w:val="002475BF"/>
    <w:rsid w:val="002475D9"/>
    <w:rsid w:val="00257BB4"/>
    <w:rsid w:val="002646B0"/>
    <w:rsid w:val="00280C9F"/>
    <w:rsid w:val="002F529E"/>
    <w:rsid w:val="00330482"/>
    <w:rsid w:val="00347DF8"/>
    <w:rsid w:val="003A125B"/>
    <w:rsid w:val="003A3EA3"/>
    <w:rsid w:val="003F2DC8"/>
    <w:rsid w:val="00400636"/>
    <w:rsid w:val="0043265D"/>
    <w:rsid w:val="004369FD"/>
    <w:rsid w:val="004453E1"/>
    <w:rsid w:val="004B7324"/>
    <w:rsid w:val="004C3A66"/>
    <w:rsid w:val="004C5CB5"/>
    <w:rsid w:val="004D4844"/>
    <w:rsid w:val="004E0EF2"/>
    <w:rsid w:val="004E3621"/>
    <w:rsid w:val="005029C0"/>
    <w:rsid w:val="00527EA9"/>
    <w:rsid w:val="00541171"/>
    <w:rsid w:val="00544702"/>
    <w:rsid w:val="005619D7"/>
    <w:rsid w:val="00570C14"/>
    <w:rsid w:val="005B1E45"/>
    <w:rsid w:val="005D45CF"/>
    <w:rsid w:val="005F0946"/>
    <w:rsid w:val="00606C02"/>
    <w:rsid w:val="00610506"/>
    <w:rsid w:val="00641424"/>
    <w:rsid w:val="00654266"/>
    <w:rsid w:val="006603C1"/>
    <w:rsid w:val="006668CE"/>
    <w:rsid w:val="00694E2C"/>
    <w:rsid w:val="006A5EF6"/>
    <w:rsid w:val="006B072D"/>
    <w:rsid w:val="006D2DCC"/>
    <w:rsid w:val="006E5D57"/>
    <w:rsid w:val="006E78FD"/>
    <w:rsid w:val="006F3F73"/>
    <w:rsid w:val="007017DF"/>
    <w:rsid w:val="00705502"/>
    <w:rsid w:val="00707E58"/>
    <w:rsid w:val="0072330E"/>
    <w:rsid w:val="007241A2"/>
    <w:rsid w:val="007259CE"/>
    <w:rsid w:val="00762550"/>
    <w:rsid w:val="0077641E"/>
    <w:rsid w:val="007C5FD7"/>
    <w:rsid w:val="007E20B7"/>
    <w:rsid w:val="0082562C"/>
    <w:rsid w:val="0083471E"/>
    <w:rsid w:val="00843864"/>
    <w:rsid w:val="00861271"/>
    <w:rsid w:val="008848F3"/>
    <w:rsid w:val="0089370D"/>
    <w:rsid w:val="008F6BC0"/>
    <w:rsid w:val="00923B2B"/>
    <w:rsid w:val="0093540C"/>
    <w:rsid w:val="00940FE3"/>
    <w:rsid w:val="009665D4"/>
    <w:rsid w:val="00984F1C"/>
    <w:rsid w:val="009859EB"/>
    <w:rsid w:val="009B5C05"/>
    <w:rsid w:val="009E4EA5"/>
    <w:rsid w:val="009F184B"/>
    <w:rsid w:val="009F2692"/>
    <w:rsid w:val="009F608C"/>
    <w:rsid w:val="00A13DA8"/>
    <w:rsid w:val="00A309FD"/>
    <w:rsid w:val="00A73FFB"/>
    <w:rsid w:val="00A770FE"/>
    <w:rsid w:val="00AA1162"/>
    <w:rsid w:val="00AA1882"/>
    <w:rsid w:val="00AB3BD9"/>
    <w:rsid w:val="00AD614E"/>
    <w:rsid w:val="00AE6252"/>
    <w:rsid w:val="00B17D3F"/>
    <w:rsid w:val="00B2298C"/>
    <w:rsid w:val="00B27431"/>
    <w:rsid w:val="00B341D1"/>
    <w:rsid w:val="00B372FC"/>
    <w:rsid w:val="00B50B12"/>
    <w:rsid w:val="00B5357F"/>
    <w:rsid w:val="00B60BBF"/>
    <w:rsid w:val="00B972FB"/>
    <w:rsid w:val="00BB1A0C"/>
    <w:rsid w:val="00BC36C5"/>
    <w:rsid w:val="00C170A7"/>
    <w:rsid w:val="00C25F36"/>
    <w:rsid w:val="00C33C00"/>
    <w:rsid w:val="00C46704"/>
    <w:rsid w:val="00C47904"/>
    <w:rsid w:val="00C60B1F"/>
    <w:rsid w:val="00C971B0"/>
    <w:rsid w:val="00CB5290"/>
    <w:rsid w:val="00CD1123"/>
    <w:rsid w:val="00D214FD"/>
    <w:rsid w:val="00D36D84"/>
    <w:rsid w:val="00D54A40"/>
    <w:rsid w:val="00D658A2"/>
    <w:rsid w:val="00D76953"/>
    <w:rsid w:val="00DA2612"/>
    <w:rsid w:val="00E268BD"/>
    <w:rsid w:val="00E36F4E"/>
    <w:rsid w:val="00E44CF7"/>
    <w:rsid w:val="00E53A57"/>
    <w:rsid w:val="00E65087"/>
    <w:rsid w:val="00E666D4"/>
    <w:rsid w:val="00E806B0"/>
    <w:rsid w:val="00E90C82"/>
    <w:rsid w:val="00EB2974"/>
    <w:rsid w:val="00EB2F7F"/>
    <w:rsid w:val="00EC1C19"/>
    <w:rsid w:val="00F00D47"/>
    <w:rsid w:val="00F11B20"/>
    <w:rsid w:val="00F17181"/>
    <w:rsid w:val="00F32699"/>
    <w:rsid w:val="00F36164"/>
    <w:rsid w:val="00F53DAD"/>
    <w:rsid w:val="00F6280A"/>
    <w:rsid w:val="00F8249B"/>
    <w:rsid w:val="00F87FA8"/>
    <w:rsid w:val="00F90EAE"/>
    <w:rsid w:val="00FC313B"/>
    <w:rsid w:val="00FE50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6D4"/>
    <w:pPr>
      <w:spacing w:after="200" w:line="276" w:lineRule="auto"/>
    </w:pPr>
    <w:rPr>
      <w:rFonts w:eastAsia="Times New Roman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Основной текст_"/>
    <w:link w:val="3"/>
    <w:uiPriority w:val="99"/>
    <w:locked/>
    <w:rsid w:val="00E666D4"/>
    <w:rPr>
      <w:sz w:val="28"/>
      <w:shd w:val="clear" w:color="auto" w:fill="FFFFFF"/>
    </w:rPr>
  </w:style>
  <w:style w:type="character" w:customStyle="1" w:styleId="1">
    <w:name w:val="Основной текст1"/>
    <w:uiPriority w:val="99"/>
    <w:rsid w:val="00E666D4"/>
    <w:rPr>
      <w:color w:val="000000"/>
      <w:spacing w:val="0"/>
      <w:w w:val="100"/>
      <w:position w:val="0"/>
      <w:sz w:val="28"/>
      <w:lang w:val="ru-RU"/>
    </w:rPr>
  </w:style>
  <w:style w:type="character" w:customStyle="1" w:styleId="2">
    <w:name w:val="Основной текст2"/>
    <w:uiPriority w:val="99"/>
    <w:rsid w:val="00E666D4"/>
    <w:rPr>
      <w:color w:val="000000"/>
      <w:spacing w:val="0"/>
      <w:w w:val="100"/>
      <w:position w:val="0"/>
      <w:sz w:val="28"/>
      <w:lang w:val="ru-RU"/>
    </w:rPr>
  </w:style>
  <w:style w:type="paragraph" w:customStyle="1" w:styleId="3">
    <w:name w:val="Основной текст3"/>
    <w:basedOn w:val="Normal"/>
    <w:link w:val="a"/>
    <w:uiPriority w:val="99"/>
    <w:rsid w:val="00E666D4"/>
    <w:pPr>
      <w:widowControl w:val="0"/>
      <w:shd w:val="clear" w:color="auto" w:fill="FFFFFF"/>
      <w:spacing w:after="300" w:line="324" w:lineRule="exact"/>
    </w:pPr>
    <w:rPr>
      <w:rFonts w:eastAsia="Calibri"/>
      <w:sz w:val="28"/>
      <w:szCs w:val="20"/>
      <w:lang w:eastAsia="ru-RU"/>
    </w:rPr>
  </w:style>
  <w:style w:type="paragraph" w:customStyle="1" w:styleId="a0">
    <w:name w:val="Знак"/>
    <w:basedOn w:val="Normal"/>
    <w:uiPriority w:val="99"/>
    <w:rsid w:val="00E666D4"/>
    <w:pPr>
      <w:spacing w:before="100" w:beforeAutospacing="1" w:after="100" w:afterAutospacing="1" w:line="240" w:lineRule="auto"/>
    </w:pPr>
    <w:rPr>
      <w:rFonts w:ascii="Tahoma" w:hAnsi="Tahoma" w:cs="Tahoma"/>
      <w:sz w:val="20"/>
      <w:szCs w:val="20"/>
      <w:lang w:val="en-US"/>
    </w:rPr>
  </w:style>
  <w:style w:type="table" w:styleId="TableGrid">
    <w:name w:val="Table Grid"/>
    <w:basedOn w:val="TableNormal"/>
    <w:uiPriority w:val="99"/>
    <w:rsid w:val="00E666D4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641424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861271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61271"/>
    <w:rPr>
      <w:rFonts w:ascii="Tahoma" w:hAnsi="Tahoma"/>
      <w:sz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8747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645</TotalTime>
  <Pages>12</Pages>
  <Words>565</Words>
  <Characters>3223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60</cp:revision>
  <cp:lastPrinted>2018-05-30T04:28:00Z</cp:lastPrinted>
  <dcterms:created xsi:type="dcterms:W3CDTF">2017-01-19T10:33:00Z</dcterms:created>
  <dcterms:modified xsi:type="dcterms:W3CDTF">2018-06-01T09:26:00Z</dcterms:modified>
</cp:coreProperties>
</file>