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94C" w:rsidRPr="004369FD" w:rsidRDefault="00AD694C" w:rsidP="008B42A6">
      <w:pPr>
        <w:spacing w:after="0" w:line="240" w:lineRule="auto"/>
        <w:ind w:left="5812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4369FD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№ 2 </w:t>
      </w:r>
      <w:r w:rsidRPr="004369FD">
        <w:rPr>
          <w:rFonts w:ascii="Times New Roman" w:hAnsi="Times New Roman"/>
          <w:sz w:val="28"/>
          <w:szCs w:val="28"/>
          <w:lang w:eastAsia="ru-RU"/>
        </w:rPr>
        <w:t xml:space="preserve">к решению </w:t>
      </w:r>
    </w:p>
    <w:p w:rsidR="00AD694C" w:rsidRDefault="00AD694C" w:rsidP="008B42A6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Собрания депутатов </w:t>
      </w:r>
    </w:p>
    <w:p w:rsidR="00AD694C" w:rsidRPr="004369FD" w:rsidRDefault="00AD694C" w:rsidP="008B42A6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Копейского городского округа </w:t>
      </w:r>
    </w:p>
    <w:p w:rsidR="00AD694C" w:rsidRDefault="00AD694C" w:rsidP="008B42A6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AD694C" w:rsidRPr="00CB5290" w:rsidRDefault="00AD694C" w:rsidP="008B42A6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от  30.05.2018  №  527</w:t>
      </w:r>
    </w:p>
    <w:p w:rsidR="00AD694C" w:rsidRPr="004369FD" w:rsidRDefault="00AD694C" w:rsidP="001D46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D694C" w:rsidRDefault="00AD694C" w:rsidP="001D46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 w:rsidRPr="00E666D4"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 w:rsidRPr="00E666D4">
        <w:rPr>
          <w:rFonts w:ascii="Times New Roman" w:hAnsi="Times New Roman"/>
          <w:sz w:val="28"/>
          <w:szCs w:val="28"/>
        </w:rPr>
        <w:t>объектов</w:t>
      </w:r>
      <w:r w:rsidRPr="004C3A66">
        <w:rPr>
          <w:rFonts w:ascii="Times New Roman" w:hAnsi="Times New Roman"/>
          <w:sz w:val="28"/>
          <w:szCs w:val="28"/>
        </w:rPr>
        <w:t xml:space="preserve"> муниципального имущества, </w:t>
      </w:r>
    </w:p>
    <w:p w:rsidR="00AD694C" w:rsidRDefault="00AD694C" w:rsidP="001D46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 xml:space="preserve">закрепленных за </w:t>
      </w:r>
      <w:r>
        <w:rPr>
          <w:rFonts w:ascii="Times New Roman" w:hAnsi="Times New Roman"/>
          <w:color w:val="000000"/>
          <w:sz w:val="28"/>
          <w:szCs w:val="28"/>
        </w:rPr>
        <w:t>МОУ «Средняя общеобразовательная школа № 13» Копейского городского округа</w:t>
      </w:r>
      <w:r w:rsidRPr="004C3A66">
        <w:rPr>
          <w:rFonts w:ascii="Times New Roman" w:hAnsi="Times New Roman"/>
          <w:sz w:val="28"/>
          <w:szCs w:val="28"/>
        </w:rPr>
        <w:t>,</w:t>
      </w:r>
    </w:p>
    <w:p w:rsidR="00AD694C" w:rsidRDefault="00AD694C" w:rsidP="001D46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>передаваемых в безвозмездное пользова</w:t>
      </w:r>
      <w:r>
        <w:rPr>
          <w:rFonts w:ascii="Times New Roman" w:hAnsi="Times New Roman"/>
          <w:sz w:val="28"/>
          <w:szCs w:val="28"/>
        </w:rPr>
        <w:t>ние  МУДО СЮТ</w:t>
      </w:r>
    </w:p>
    <w:p w:rsidR="00AD694C" w:rsidRDefault="00AD694C" w:rsidP="00136E7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1E11C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11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11.30-15.30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10.00-16.00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10.00-16.00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11.30-15.30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11.30-15.30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D694C" w:rsidRDefault="00AD694C" w:rsidP="001D466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Default="00AD694C" w:rsidP="001D4661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textWrapping" w:clear="all"/>
      </w:r>
    </w:p>
    <w:p w:rsidR="00AD694C" w:rsidRPr="00136E7E" w:rsidRDefault="00AD694C" w:rsidP="001E11C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36E7E">
        <w:rPr>
          <w:rFonts w:ascii="Times New Roman" w:hAnsi="Times New Roman"/>
          <w:sz w:val="28"/>
          <w:szCs w:val="28"/>
        </w:rPr>
        <w:t>Помещение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136E7E">
        <w:rPr>
          <w:rFonts w:ascii="Times New Roman" w:hAnsi="Times New Roman"/>
          <w:sz w:val="28"/>
          <w:szCs w:val="28"/>
        </w:rPr>
        <w:t>14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AD694C" w:rsidRPr="005029C0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13.00-19.00</w:t>
            </w:r>
          </w:p>
        </w:tc>
        <w:tc>
          <w:tcPr>
            <w:tcW w:w="3151" w:type="dxa"/>
          </w:tcPr>
          <w:p w:rsidR="00AD694C" w:rsidRPr="005029C0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29C0"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AD694C" w:rsidRPr="005029C0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11.00-17.00</w:t>
            </w:r>
          </w:p>
        </w:tc>
        <w:tc>
          <w:tcPr>
            <w:tcW w:w="3151" w:type="dxa"/>
          </w:tcPr>
          <w:p w:rsidR="00AD694C" w:rsidRPr="005029C0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29C0"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13.00-19.00</w:t>
            </w:r>
          </w:p>
        </w:tc>
        <w:tc>
          <w:tcPr>
            <w:tcW w:w="3151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29C0"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11.00-17.00</w:t>
            </w:r>
          </w:p>
        </w:tc>
        <w:tc>
          <w:tcPr>
            <w:tcW w:w="3151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29C0"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136E7E">
        <w:tc>
          <w:tcPr>
            <w:tcW w:w="2735" w:type="dxa"/>
          </w:tcPr>
          <w:p w:rsidR="00AD694C" w:rsidRPr="004C3A66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136E7E">
        <w:tc>
          <w:tcPr>
            <w:tcW w:w="2735" w:type="dxa"/>
          </w:tcPr>
          <w:p w:rsidR="00AD694C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Pr="005029C0" w:rsidRDefault="00AD694C" w:rsidP="00AE625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D694C" w:rsidRPr="004369FD" w:rsidRDefault="00AD694C" w:rsidP="001D466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1D466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1D4661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AD694C" w:rsidRPr="00E666D4" w:rsidRDefault="00AD694C" w:rsidP="001D466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E666D4"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AD694C" w:rsidTr="00D76953">
        <w:tc>
          <w:tcPr>
            <w:tcW w:w="4927" w:type="dxa"/>
          </w:tcPr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МОУ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>СОШ № 13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»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______________/ Е.С.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>Лукина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_________________/ В.Н.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>Ваховский</w:t>
            </w:r>
          </w:p>
        </w:tc>
      </w:tr>
    </w:tbl>
    <w:p w:rsidR="00AD694C" w:rsidRDefault="00AD694C" w:rsidP="001D4661"/>
    <w:p w:rsidR="00AD694C" w:rsidRDefault="00AD694C"/>
    <w:p w:rsidR="00AD694C" w:rsidRDefault="00AD694C"/>
    <w:p w:rsidR="00AD694C" w:rsidRDefault="00AD694C"/>
    <w:p w:rsidR="00AD694C" w:rsidRPr="006E5D57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3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AD694C" w:rsidRPr="006E5D57" w:rsidRDefault="00AD694C" w:rsidP="00923B2B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AD694C" w:rsidRPr="006E5D57" w:rsidRDefault="00AD694C" w:rsidP="00923B2B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AD694C" w:rsidRPr="006E5D57" w:rsidRDefault="00AD694C" w:rsidP="00923B2B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AD694C" w:rsidRPr="006E5D57" w:rsidRDefault="00AD694C" w:rsidP="00923B2B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AD694C" w:rsidRDefault="00AD694C" w:rsidP="00923B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AD694C" w:rsidRDefault="00AD694C" w:rsidP="00923B2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 xml:space="preserve">МОУ «СОШ № </w:t>
      </w:r>
      <w:r>
        <w:rPr>
          <w:rFonts w:ascii="Times New Roman" w:hAnsi="Times New Roman"/>
          <w:sz w:val="28"/>
          <w:szCs w:val="28"/>
          <w:lang w:eastAsia="ru-RU"/>
        </w:rPr>
        <w:t>13»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AD694C" w:rsidRDefault="00AD694C" w:rsidP="00923B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AD694C" w:rsidRPr="00C46704" w:rsidRDefault="00AD694C" w:rsidP="00923B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pt;height:472.2pt">
            <v:imagedata r:id="rId4" o:title=""/>
          </v:shape>
        </w:pict>
      </w:r>
    </w:p>
    <w:p w:rsidR="00AD694C" w:rsidRDefault="00AD694C" w:rsidP="00923B2B">
      <w:pPr>
        <w:tabs>
          <w:tab w:val="left" w:pos="1455"/>
        </w:tabs>
        <w:rPr>
          <w:lang w:eastAsia="ru-RU"/>
        </w:rPr>
      </w:pPr>
    </w:p>
    <w:p w:rsidR="00AD694C" w:rsidRDefault="00AD694C" w:rsidP="00923B2B">
      <w:pPr>
        <w:tabs>
          <w:tab w:val="left" w:pos="1455"/>
        </w:tabs>
        <w:rPr>
          <w:lang w:eastAsia="ru-RU"/>
        </w:rPr>
      </w:pPr>
    </w:p>
    <w:p w:rsidR="00AD694C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spacing w:after="0" w:line="240" w:lineRule="auto"/>
        <w:ind w:left="-180"/>
        <w:jc w:val="both"/>
        <w:rPr>
          <w:rFonts w:ascii="Times New Roman" w:hAnsi="Times New Roman"/>
          <w:sz w:val="28"/>
          <w:szCs w:val="28"/>
        </w:rPr>
      </w:pPr>
      <w:r w:rsidRPr="00A32487">
        <w:rPr>
          <w:rFonts w:ascii="Times New Roman" w:hAnsi="Times New Roman"/>
          <w:sz w:val="28"/>
          <w:szCs w:val="28"/>
        </w:rPr>
        <w:pict>
          <v:shape id="_x0000_i1026" type="#_x0000_t75" style="width:475.8pt;height:641.4pt">
            <v:imagedata r:id="rId5" o:title=""/>
          </v:shape>
        </w:pict>
      </w:r>
    </w:p>
    <w:p w:rsidR="00AD694C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</w:p>
    <w:p w:rsidR="00AD694C" w:rsidRDefault="00AD694C" w:rsidP="00923B2B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</w:p>
    <w:p w:rsidR="00AD694C" w:rsidRPr="00F32699" w:rsidRDefault="00AD694C" w:rsidP="00923B2B">
      <w:pPr>
        <w:rPr>
          <w:rFonts w:ascii="Times New Roman" w:hAnsi="Times New Roman"/>
          <w:sz w:val="28"/>
          <w:szCs w:val="28"/>
        </w:rPr>
      </w:pPr>
      <w:r w:rsidRPr="00A32487">
        <w:rPr>
          <w:rFonts w:ascii="Times New Roman" w:hAnsi="Times New Roman"/>
          <w:sz w:val="28"/>
          <w:szCs w:val="28"/>
        </w:rPr>
        <w:pict>
          <v:shape id="_x0000_i1027" type="#_x0000_t75" style="width:472.8pt;height:655.2pt">
            <v:imagedata r:id="rId6" o:title=""/>
          </v:shape>
        </w:pict>
      </w:r>
    </w:p>
    <w:p w:rsidR="00AD694C" w:rsidRDefault="00AD694C" w:rsidP="000371E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0371E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0371E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Pr="004369FD" w:rsidRDefault="00AD694C" w:rsidP="008B42A6">
      <w:pPr>
        <w:spacing w:after="0" w:line="240" w:lineRule="auto"/>
        <w:ind w:left="5760"/>
        <w:rPr>
          <w:rFonts w:ascii="Times New Roman" w:hAnsi="Times New Roman"/>
          <w:sz w:val="28"/>
          <w:szCs w:val="28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№ 4 </w:t>
      </w:r>
      <w:r w:rsidRPr="004369FD">
        <w:rPr>
          <w:rFonts w:ascii="Times New Roman" w:hAnsi="Times New Roman"/>
          <w:sz w:val="28"/>
          <w:szCs w:val="28"/>
          <w:lang w:eastAsia="ru-RU"/>
        </w:rPr>
        <w:t xml:space="preserve">к решению </w:t>
      </w:r>
    </w:p>
    <w:p w:rsidR="00AD694C" w:rsidRPr="004369FD" w:rsidRDefault="00AD694C" w:rsidP="004D4844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Собрания депутатов Копейского городского округа </w:t>
      </w:r>
    </w:p>
    <w:p w:rsidR="00AD694C" w:rsidRPr="004369FD" w:rsidRDefault="00AD694C" w:rsidP="004D4844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AD694C" w:rsidRPr="004369FD" w:rsidRDefault="00AD694C" w:rsidP="004D484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от  30.05.2018</w:t>
      </w:r>
      <w:r w:rsidRPr="004369FD">
        <w:rPr>
          <w:rFonts w:ascii="Times New Roman" w:hAnsi="Times New Roman"/>
          <w:sz w:val="28"/>
          <w:szCs w:val="28"/>
        </w:rPr>
        <w:t xml:space="preserve">  №  </w:t>
      </w:r>
      <w:r>
        <w:rPr>
          <w:rFonts w:ascii="Times New Roman" w:hAnsi="Times New Roman"/>
          <w:sz w:val="28"/>
          <w:szCs w:val="28"/>
        </w:rPr>
        <w:t>527</w:t>
      </w:r>
    </w:p>
    <w:p w:rsidR="00AD694C" w:rsidRPr="004369FD" w:rsidRDefault="00AD694C" w:rsidP="004D484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 w:rsidRPr="00E666D4"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 w:rsidRPr="00E666D4">
        <w:rPr>
          <w:rFonts w:ascii="Times New Roman" w:hAnsi="Times New Roman"/>
          <w:sz w:val="28"/>
          <w:szCs w:val="28"/>
        </w:rPr>
        <w:t>объектов</w:t>
      </w:r>
      <w:r w:rsidRPr="004C3A66">
        <w:rPr>
          <w:rFonts w:ascii="Times New Roman" w:hAnsi="Times New Roman"/>
          <w:sz w:val="28"/>
          <w:szCs w:val="28"/>
        </w:rPr>
        <w:t xml:space="preserve"> муниципального имущества, </w:t>
      </w: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 xml:space="preserve">закрепленных за </w:t>
      </w:r>
      <w:r>
        <w:rPr>
          <w:rFonts w:ascii="Times New Roman" w:hAnsi="Times New Roman"/>
          <w:color w:val="000000"/>
          <w:sz w:val="28"/>
          <w:szCs w:val="28"/>
        </w:rPr>
        <w:t xml:space="preserve">МОУ «Основная общеобразовательная школа </w:t>
      </w: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№ 15 имени Г.А. Труша</w:t>
      </w:r>
      <w:r>
        <w:rPr>
          <w:rFonts w:ascii="Times New Roman" w:hAnsi="Times New Roman"/>
          <w:sz w:val="28"/>
          <w:szCs w:val="28"/>
        </w:rPr>
        <w:t>»</w:t>
      </w: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>передаваемых в безвозмездное пользова</w:t>
      </w:r>
      <w:r>
        <w:rPr>
          <w:rFonts w:ascii="Times New Roman" w:hAnsi="Times New Roman"/>
          <w:sz w:val="28"/>
          <w:szCs w:val="28"/>
        </w:rPr>
        <w:t>ние  МУДО СЮТ</w:t>
      </w: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16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11.30-17.30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2633E">
        <w:tc>
          <w:tcPr>
            <w:tcW w:w="2735" w:type="dxa"/>
          </w:tcPr>
          <w:p w:rsidR="00AD694C" w:rsidRPr="004C3A66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11.30-17.30</w:t>
            </w: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02633E">
        <w:tc>
          <w:tcPr>
            <w:tcW w:w="2735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0071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D694C" w:rsidRDefault="00AD694C" w:rsidP="004D4844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4D4844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textWrapping" w:clear="all"/>
      </w:r>
    </w:p>
    <w:p w:rsidR="00AD694C" w:rsidRPr="004369FD" w:rsidRDefault="00AD694C" w:rsidP="004D4844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4D484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AD694C" w:rsidRPr="00E666D4" w:rsidRDefault="00AD694C" w:rsidP="004D4844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E666D4"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AD694C" w:rsidTr="00D76953">
        <w:tc>
          <w:tcPr>
            <w:tcW w:w="4927" w:type="dxa"/>
          </w:tcPr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МОУ «О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>ОШ № 15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>им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ени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Г.А.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>Труша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»</w:t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8B42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______________/Л.А.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>Пересыпкина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_________________/ В.Н.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>Ваховский</w:t>
            </w:r>
          </w:p>
        </w:tc>
      </w:tr>
    </w:tbl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4D484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Pr="006E5D57" w:rsidRDefault="00AD694C" w:rsidP="00CD1123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5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AD694C" w:rsidRPr="006E5D57" w:rsidRDefault="00AD694C" w:rsidP="00CD1123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AD694C" w:rsidRPr="006E5D57" w:rsidRDefault="00AD694C" w:rsidP="00CD1123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AD694C" w:rsidRPr="006E5D57" w:rsidRDefault="00AD694C" w:rsidP="00CD1123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AD694C" w:rsidRPr="006E5D57" w:rsidRDefault="00AD694C" w:rsidP="00CD1123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AD694C" w:rsidRDefault="00AD694C" w:rsidP="00CD112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CD112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AD694C" w:rsidRDefault="00AD694C" w:rsidP="00CD11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МОУ «</w:t>
      </w:r>
      <w:r>
        <w:rPr>
          <w:rFonts w:ascii="Times New Roman" w:hAnsi="Times New Roman"/>
          <w:sz w:val="28"/>
          <w:szCs w:val="28"/>
          <w:lang w:eastAsia="ru-RU"/>
        </w:rPr>
        <w:t xml:space="preserve">ООШ </w:t>
      </w:r>
      <w:r w:rsidRPr="00A770FE">
        <w:rPr>
          <w:rFonts w:ascii="Times New Roman" w:hAnsi="Times New Roman"/>
          <w:sz w:val="28"/>
          <w:szCs w:val="28"/>
          <w:lang w:eastAsia="ru-RU"/>
        </w:rPr>
        <w:t xml:space="preserve">№ </w:t>
      </w:r>
      <w:r>
        <w:rPr>
          <w:rFonts w:ascii="Times New Roman" w:hAnsi="Times New Roman"/>
          <w:sz w:val="28"/>
          <w:szCs w:val="28"/>
          <w:lang w:eastAsia="ru-RU"/>
        </w:rPr>
        <w:t>15 имени Г.А. Труша»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AD694C" w:rsidRDefault="00AD694C" w:rsidP="00CD112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AD694C" w:rsidRDefault="00AD694C" w:rsidP="00CD1123">
      <w:pPr>
        <w:tabs>
          <w:tab w:val="left" w:pos="1455"/>
        </w:tabs>
        <w:jc w:val="center"/>
        <w:rPr>
          <w:lang w:eastAsia="ru-RU"/>
        </w:rPr>
      </w:pPr>
    </w:p>
    <w:p w:rsidR="00AD694C" w:rsidRDefault="00AD694C" w:rsidP="00CD1123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 id="_x0000_i1028" type="#_x0000_t75" style="width:380.4pt;height:530.4pt">
            <v:imagedata r:id="rId7" o:title=""/>
          </v:shape>
        </w:pict>
      </w:r>
    </w:p>
    <w:p w:rsidR="00AD694C" w:rsidRDefault="00AD694C" w:rsidP="00CD1123">
      <w:pPr>
        <w:tabs>
          <w:tab w:val="left" w:pos="1455"/>
        </w:tabs>
        <w:rPr>
          <w:lang w:eastAsia="ru-RU"/>
        </w:rPr>
      </w:pPr>
    </w:p>
    <w:p w:rsidR="00AD694C" w:rsidRDefault="00AD694C" w:rsidP="00CD1123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 id="_x0000_i1029" type="#_x0000_t75" style="width:475.8pt;height:658.2pt">
            <v:imagedata r:id="rId8" o:title=""/>
          </v:shape>
        </w:pict>
      </w: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Pr="004369FD" w:rsidRDefault="00AD694C" w:rsidP="008B42A6">
      <w:pPr>
        <w:spacing w:after="0" w:line="240" w:lineRule="auto"/>
        <w:ind w:left="5760"/>
        <w:rPr>
          <w:rFonts w:ascii="Times New Roman" w:hAnsi="Times New Roman"/>
          <w:sz w:val="28"/>
          <w:szCs w:val="28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№ 6 </w:t>
      </w:r>
      <w:r w:rsidRPr="004369FD">
        <w:rPr>
          <w:rFonts w:ascii="Times New Roman" w:hAnsi="Times New Roman"/>
          <w:sz w:val="28"/>
          <w:szCs w:val="28"/>
          <w:lang w:eastAsia="ru-RU"/>
        </w:rPr>
        <w:t xml:space="preserve">к решению </w:t>
      </w:r>
    </w:p>
    <w:p w:rsidR="00AD694C" w:rsidRPr="004369FD" w:rsidRDefault="00AD694C" w:rsidP="00B2298C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Собрания депутатов Копейского городского округа </w:t>
      </w:r>
    </w:p>
    <w:p w:rsidR="00AD694C" w:rsidRPr="004369FD" w:rsidRDefault="00AD694C" w:rsidP="00B2298C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AD694C" w:rsidRPr="004369FD" w:rsidRDefault="00AD694C" w:rsidP="00B2298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от  30.05.2018</w:t>
      </w:r>
      <w:r w:rsidRPr="004369FD">
        <w:rPr>
          <w:rFonts w:ascii="Times New Roman" w:hAnsi="Times New Roman"/>
          <w:sz w:val="28"/>
          <w:szCs w:val="28"/>
        </w:rPr>
        <w:t> №  </w:t>
      </w:r>
      <w:r>
        <w:rPr>
          <w:rFonts w:ascii="Times New Roman" w:hAnsi="Times New Roman"/>
          <w:sz w:val="28"/>
          <w:szCs w:val="28"/>
        </w:rPr>
        <w:t>527</w:t>
      </w:r>
    </w:p>
    <w:p w:rsidR="00AD694C" w:rsidRPr="004369FD" w:rsidRDefault="00AD694C" w:rsidP="00B2298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 w:rsidRPr="00E666D4"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 w:rsidRPr="00E666D4">
        <w:rPr>
          <w:rFonts w:ascii="Times New Roman" w:hAnsi="Times New Roman"/>
          <w:sz w:val="28"/>
          <w:szCs w:val="28"/>
        </w:rPr>
        <w:t>объектов</w:t>
      </w:r>
      <w:r w:rsidRPr="004C3A66">
        <w:rPr>
          <w:rFonts w:ascii="Times New Roman" w:hAnsi="Times New Roman"/>
          <w:sz w:val="28"/>
          <w:szCs w:val="28"/>
        </w:rPr>
        <w:t xml:space="preserve"> муниципального имущества, </w:t>
      </w:r>
    </w:p>
    <w:p w:rsidR="00AD694C" w:rsidRDefault="00AD694C" w:rsidP="00B229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 xml:space="preserve">закрепленных за </w:t>
      </w:r>
      <w:r>
        <w:rPr>
          <w:rFonts w:ascii="Times New Roman" w:hAnsi="Times New Roman"/>
          <w:color w:val="000000"/>
          <w:sz w:val="28"/>
          <w:szCs w:val="28"/>
        </w:rPr>
        <w:t>МОУ «Средняя общеобразовательная школа № 23»</w:t>
      </w:r>
      <w:r w:rsidRPr="004C3A66">
        <w:rPr>
          <w:rFonts w:ascii="Times New Roman" w:hAnsi="Times New Roman"/>
          <w:sz w:val="28"/>
          <w:szCs w:val="28"/>
        </w:rPr>
        <w:t>,</w:t>
      </w:r>
    </w:p>
    <w:p w:rsidR="00AD694C" w:rsidRDefault="00AD694C" w:rsidP="00B229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>передаваемых в безвозмездное пользова</w:t>
      </w:r>
      <w:r>
        <w:rPr>
          <w:rFonts w:ascii="Times New Roman" w:hAnsi="Times New Roman"/>
          <w:sz w:val="28"/>
          <w:szCs w:val="28"/>
        </w:rPr>
        <w:t>ние  МУДО СЮТ</w:t>
      </w:r>
    </w:p>
    <w:p w:rsidR="00AD694C" w:rsidRDefault="00AD694C" w:rsidP="00B229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Pr="00E666D4" w:rsidRDefault="00AD694C" w:rsidP="00B229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28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10:00-19:00</w:t>
            </w: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0154F7">
        <w:tc>
          <w:tcPr>
            <w:tcW w:w="2735" w:type="dxa"/>
          </w:tcPr>
          <w:p w:rsidR="00AD694C" w:rsidRPr="004C3A66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10:00-19:00</w:t>
            </w: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AD694C" w:rsidRPr="004C3A66" w:rsidTr="000154F7">
        <w:tc>
          <w:tcPr>
            <w:tcW w:w="2735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AD694C" w:rsidRDefault="00AD694C" w:rsidP="00E53A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D694C" w:rsidRDefault="00AD694C" w:rsidP="00B2298C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B2298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textWrapping" w:clear="all"/>
      </w:r>
    </w:p>
    <w:p w:rsidR="00AD694C" w:rsidRPr="004369FD" w:rsidRDefault="00AD694C" w:rsidP="00B2298C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D694C" w:rsidRPr="004369FD" w:rsidRDefault="00AD694C" w:rsidP="00B2298C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AD694C" w:rsidRPr="00E666D4" w:rsidRDefault="00AD694C" w:rsidP="00B2298C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E666D4"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AD694C" w:rsidTr="00D76953">
        <w:tc>
          <w:tcPr>
            <w:tcW w:w="4927" w:type="dxa"/>
          </w:tcPr>
          <w:p w:rsidR="00AD694C" w:rsidRDefault="00AD694C" w:rsidP="00D76953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МОУ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«СОШ № 23»</w:t>
            </w:r>
          </w:p>
          <w:p w:rsidR="00AD694C" w:rsidRPr="00D76953" w:rsidRDefault="00AD694C" w:rsidP="00D769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______________/ Н.В. Леман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694C" w:rsidRPr="00D76953" w:rsidRDefault="00AD694C" w:rsidP="00D7695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_________________/ В.Н.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76953">
              <w:rPr>
                <w:rFonts w:ascii="Times New Roman" w:hAnsi="Times New Roman"/>
                <w:sz w:val="28"/>
                <w:szCs w:val="28"/>
              </w:rPr>
              <w:t>Ваховский</w:t>
            </w:r>
          </w:p>
        </w:tc>
      </w:tr>
    </w:tbl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Default="00AD694C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AD694C" w:rsidRPr="006E5D57" w:rsidRDefault="00AD694C" w:rsidP="00B27431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7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AD694C" w:rsidRPr="006E5D57" w:rsidRDefault="00AD694C" w:rsidP="00B27431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AD694C" w:rsidRPr="006E5D57" w:rsidRDefault="00AD694C" w:rsidP="00B27431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AD694C" w:rsidRPr="006E5D57" w:rsidRDefault="00AD694C" w:rsidP="00B27431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AD694C" w:rsidRPr="006E5D57" w:rsidRDefault="00AD694C" w:rsidP="00B27431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AD694C" w:rsidRDefault="00AD694C" w:rsidP="00B274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B274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AD694C" w:rsidRDefault="00AD694C" w:rsidP="00B2743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МОУ «С</w:t>
      </w:r>
      <w:r>
        <w:rPr>
          <w:rFonts w:ascii="Times New Roman" w:hAnsi="Times New Roman"/>
          <w:sz w:val="28"/>
          <w:szCs w:val="28"/>
          <w:lang w:eastAsia="ru-RU"/>
        </w:rPr>
        <w:t xml:space="preserve">ОШ </w:t>
      </w:r>
      <w:r w:rsidRPr="00A770FE">
        <w:rPr>
          <w:rFonts w:ascii="Times New Roman" w:hAnsi="Times New Roman"/>
          <w:sz w:val="28"/>
          <w:szCs w:val="28"/>
          <w:lang w:eastAsia="ru-RU"/>
        </w:rPr>
        <w:t xml:space="preserve">№ </w:t>
      </w:r>
      <w:r>
        <w:rPr>
          <w:rFonts w:ascii="Times New Roman" w:hAnsi="Times New Roman"/>
          <w:sz w:val="28"/>
          <w:szCs w:val="28"/>
          <w:lang w:eastAsia="ru-RU"/>
        </w:rPr>
        <w:t>23»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AD694C" w:rsidRDefault="00AD694C" w:rsidP="00B274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AD694C" w:rsidRPr="00C46704" w:rsidRDefault="00AD694C" w:rsidP="00B274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694C" w:rsidRDefault="00AD694C" w:rsidP="00B27431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 id="_x0000_i1030" type="#_x0000_t75" style="width:368.4pt;height:540.6pt">
            <v:imagedata r:id="rId9" o:title=""/>
          </v:shape>
        </w:pict>
      </w:r>
    </w:p>
    <w:p w:rsidR="00AD694C" w:rsidRDefault="00AD694C" w:rsidP="00B27431">
      <w:pPr>
        <w:tabs>
          <w:tab w:val="left" w:pos="1455"/>
        </w:tabs>
        <w:rPr>
          <w:lang w:eastAsia="ru-RU"/>
        </w:rPr>
      </w:pPr>
      <w:r>
        <w:rPr>
          <w:lang w:eastAsia="ru-RU"/>
        </w:rPr>
        <w:pict>
          <v:shape id="_x0000_i1031" type="#_x0000_t75" style="width:480pt;height:639.6pt;mso-position-horizontal-relative:char;mso-position-vertical-relative:line">
            <v:imagedata r:id="rId10" o:title=""/>
          </v:shape>
        </w:pict>
      </w:r>
    </w:p>
    <w:sectPr w:rsidR="00AD694C" w:rsidSect="00B17D3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53DAD"/>
    <w:rsid w:val="000030A6"/>
    <w:rsid w:val="00007135"/>
    <w:rsid w:val="000154F7"/>
    <w:rsid w:val="0002633E"/>
    <w:rsid w:val="000371E7"/>
    <w:rsid w:val="000570F3"/>
    <w:rsid w:val="00084D29"/>
    <w:rsid w:val="00096B68"/>
    <w:rsid w:val="000F3DC2"/>
    <w:rsid w:val="000F4A0B"/>
    <w:rsid w:val="00101107"/>
    <w:rsid w:val="0012695F"/>
    <w:rsid w:val="00136E7E"/>
    <w:rsid w:val="00196B97"/>
    <w:rsid w:val="001A21EC"/>
    <w:rsid w:val="001B3694"/>
    <w:rsid w:val="001B3D82"/>
    <w:rsid w:val="001D2543"/>
    <w:rsid w:val="001D4661"/>
    <w:rsid w:val="001E0C2C"/>
    <w:rsid w:val="001E11C7"/>
    <w:rsid w:val="00203DE4"/>
    <w:rsid w:val="00210CBC"/>
    <w:rsid w:val="002163F2"/>
    <w:rsid w:val="0024694D"/>
    <w:rsid w:val="002475BF"/>
    <w:rsid w:val="002475D9"/>
    <w:rsid w:val="00257BB4"/>
    <w:rsid w:val="002646B0"/>
    <w:rsid w:val="00267A41"/>
    <w:rsid w:val="00280C9F"/>
    <w:rsid w:val="002F529E"/>
    <w:rsid w:val="00347DF8"/>
    <w:rsid w:val="00370A30"/>
    <w:rsid w:val="003A125B"/>
    <w:rsid w:val="003A3EA3"/>
    <w:rsid w:val="003B0C07"/>
    <w:rsid w:val="003F2DC8"/>
    <w:rsid w:val="00400636"/>
    <w:rsid w:val="00430E86"/>
    <w:rsid w:val="0043265D"/>
    <w:rsid w:val="004369FD"/>
    <w:rsid w:val="004814AC"/>
    <w:rsid w:val="004B7324"/>
    <w:rsid w:val="004C3A66"/>
    <w:rsid w:val="004C5CB5"/>
    <w:rsid w:val="004D4844"/>
    <w:rsid w:val="004E3621"/>
    <w:rsid w:val="005029C0"/>
    <w:rsid w:val="00506C9D"/>
    <w:rsid w:val="00527EA9"/>
    <w:rsid w:val="00541171"/>
    <w:rsid w:val="00544702"/>
    <w:rsid w:val="005619D7"/>
    <w:rsid w:val="00570C14"/>
    <w:rsid w:val="005B1E45"/>
    <w:rsid w:val="005D45CF"/>
    <w:rsid w:val="005F0946"/>
    <w:rsid w:val="00606C02"/>
    <w:rsid w:val="00610506"/>
    <w:rsid w:val="0063287C"/>
    <w:rsid w:val="00641424"/>
    <w:rsid w:val="00654266"/>
    <w:rsid w:val="006603C1"/>
    <w:rsid w:val="006668CE"/>
    <w:rsid w:val="00694E2C"/>
    <w:rsid w:val="006A5EF6"/>
    <w:rsid w:val="006C341F"/>
    <w:rsid w:val="006E5D57"/>
    <w:rsid w:val="007017DF"/>
    <w:rsid w:val="00705502"/>
    <w:rsid w:val="0072330E"/>
    <w:rsid w:val="007241A2"/>
    <w:rsid w:val="00745A4B"/>
    <w:rsid w:val="00762550"/>
    <w:rsid w:val="0077641E"/>
    <w:rsid w:val="007C5FD7"/>
    <w:rsid w:val="007E20B7"/>
    <w:rsid w:val="0082562C"/>
    <w:rsid w:val="0083471E"/>
    <w:rsid w:val="008406EA"/>
    <w:rsid w:val="008817B3"/>
    <w:rsid w:val="0089370D"/>
    <w:rsid w:val="008B42A6"/>
    <w:rsid w:val="008F03D5"/>
    <w:rsid w:val="008F6BC0"/>
    <w:rsid w:val="00923B2B"/>
    <w:rsid w:val="0093540C"/>
    <w:rsid w:val="00984F1C"/>
    <w:rsid w:val="009859EB"/>
    <w:rsid w:val="009B5C05"/>
    <w:rsid w:val="009E4EA5"/>
    <w:rsid w:val="009F184B"/>
    <w:rsid w:val="009F2692"/>
    <w:rsid w:val="009F608C"/>
    <w:rsid w:val="00A309FD"/>
    <w:rsid w:val="00A32487"/>
    <w:rsid w:val="00A718DF"/>
    <w:rsid w:val="00A73FFB"/>
    <w:rsid w:val="00A770FE"/>
    <w:rsid w:val="00AA1162"/>
    <w:rsid w:val="00AA1882"/>
    <w:rsid w:val="00AB3BD9"/>
    <w:rsid w:val="00AD614E"/>
    <w:rsid w:val="00AD694C"/>
    <w:rsid w:val="00AE6252"/>
    <w:rsid w:val="00B17D3F"/>
    <w:rsid w:val="00B2298C"/>
    <w:rsid w:val="00B27431"/>
    <w:rsid w:val="00B372FC"/>
    <w:rsid w:val="00B470BB"/>
    <w:rsid w:val="00B50B12"/>
    <w:rsid w:val="00B60BBF"/>
    <w:rsid w:val="00BB1A0C"/>
    <w:rsid w:val="00BC36C5"/>
    <w:rsid w:val="00C170A7"/>
    <w:rsid w:val="00C33C00"/>
    <w:rsid w:val="00C46704"/>
    <w:rsid w:val="00C47904"/>
    <w:rsid w:val="00C971B0"/>
    <w:rsid w:val="00CB0C73"/>
    <w:rsid w:val="00CB5290"/>
    <w:rsid w:val="00CC2467"/>
    <w:rsid w:val="00CD1123"/>
    <w:rsid w:val="00CE167C"/>
    <w:rsid w:val="00D214FD"/>
    <w:rsid w:val="00D54A40"/>
    <w:rsid w:val="00D76953"/>
    <w:rsid w:val="00DA2612"/>
    <w:rsid w:val="00E268BD"/>
    <w:rsid w:val="00E36F4E"/>
    <w:rsid w:val="00E44CF7"/>
    <w:rsid w:val="00E53A57"/>
    <w:rsid w:val="00E56F8D"/>
    <w:rsid w:val="00E65087"/>
    <w:rsid w:val="00E666D4"/>
    <w:rsid w:val="00EB2974"/>
    <w:rsid w:val="00EB2F7F"/>
    <w:rsid w:val="00EC1C19"/>
    <w:rsid w:val="00EE762E"/>
    <w:rsid w:val="00F00D47"/>
    <w:rsid w:val="00F17181"/>
    <w:rsid w:val="00F32699"/>
    <w:rsid w:val="00F36164"/>
    <w:rsid w:val="00F53DAD"/>
    <w:rsid w:val="00F6280A"/>
    <w:rsid w:val="00F8249B"/>
    <w:rsid w:val="00F87FA8"/>
    <w:rsid w:val="00FC313B"/>
    <w:rsid w:val="00FE50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6D4"/>
    <w:pPr>
      <w:spacing w:after="200" w:line="276" w:lineRule="auto"/>
    </w:pPr>
    <w:rPr>
      <w:rFonts w:eastAsia="Times New Roman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Основной текст_"/>
    <w:link w:val="3"/>
    <w:uiPriority w:val="99"/>
    <w:locked/>
    <w:rsid w:val="00E666D4"/>
    <w:rPr>
      <w:sz w:val="28"/>
      <w:shd w:val="clear" w:color="auto" w:fill="FFFFFF"/>
    </w:rPr>
  </w:style>
  <w:style w:type="character" w:customStyle="1" w:styleId="1">
    <w:name w:val="Основной текст1"/>
    <w:uiPriority w:val="99"/>
    <w:rsid w:val="00E666D4"/>
    <w:rPr>
      <w:color w:val="000000"/>
      <w:spacing w:val="0"/>
      <w:w w:val="100"/>
      <w:position w:val="0"/>
      <w:sz w:val="28"/>
      <w:lang w:val="ru-RU"/>
    </w:rPr>
  </w:style>
  <w:style w:type="character" w:customStyle="1" w:styleId="2">
    <w:name w:val="Основной текст2"/>
    <w:uiPriority w:val="99"/>
    <w:rsid w:val="00E666D4"/>
    <w:rPr>
      <w:color w:val="000000"/>
      <w:spacing w:val="0"/>
      <w:w w:val="100"/>
      <w:position w:val="0"/>
      <w:sz w:val="28"/>
      <w:lang w:val="ru-RU"/>
    </w:rPr>
  </w:style>
  <w:style w:type="paragraph" w:customStyle="1" w:styleId="3">
    <w:name w:val="Основной текст3"/>
    <w:basedOn w:val="Normal"/>
    <w:link w:val="a"/>
    <w:uiPriority w:val="99"/>
    <w:rsid w:val="00E666D4"/>
    <w:pPr>
      <w:widowControl w:val="0"/>
      <w:shd w:val="clear" w:color="auto" w:fill="FFFFFF"/>
      <w:spacing w:after="300" w:line="324" w:lineRule="exact"/>
    </w:pPr>
    <w:rPr>
      <w:rFonts w:eastAsia="Calibri"/>
      <w:sz w:val="28"/>
      <w:szCs w:val="20"/>
      <w:lang w:eastAsia="ru-RU"/>
    </w:rPr>
  </w:style>
  <w:style w:type="paragraph" w:customStyle="1" w:styleId="a0">
    <w:name w:val="Знак"/>
    <w:basedOn w:val="Normal"/>
    <w:uiPriority w:val="99"/>
    <w:rsid w:val="00E666D4"/>
    <w:pPr>
      <w:spacing w:before="100" w:beforeAutospacing="1" w:after="100" w:afterAutospacing="1" w:line="240" w:lineRule="auto"/>
    </w:pPr>
    <w:rPr>
      <w:rFonts w:ascii="Tahoma" w:hAnsi="Tahoma" w:cs="Tahoma"/>
      <w:sz w:val="20"/>
      <w:szCs w:val="20"/>
      <w:lang w:val="en-US"/>
    </w:rPr>
  </w:style>
  <w:style w:type="table" w:styleId="TableGrid">
    <w:name w:val="Table Grid"/>
    <w:basedOn w:val="TableNormal"/>
    <w:uiPriority w:val="99"/>
    <w:rsid w:val="00E666D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641424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8817B3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817B3"/>
    <w:rPr>
      <w:rFonts w:ascii="Tahoma" w:hAnsi="Tahoma"/>
      <w:sz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585</TotalTime>
  <Pages>10</Pages>
  <Words>438</Words>
  <Characters>2501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50</cp:revision>
  <cp:lastPrinted>2018-05-30T04:28:00Z</cp:lastPrinted>
  <dcterms:created xsi:type="dcterms:W3CDTF">2017-01-19T10:33:00Z</dcterms:created>
  <dcterms:modified xsi:type="dcterms:W3CDTF">2018-06-01T09:21:00Z</dcterms:modified>
</cp:coreProperties>
</file>