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633" w:rsidRPr="006E5D57" w:rsidRDefault="00E37633" w:rsidP="008961BF">
      <w:pPr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  <w:r w:rsidRPr="006E5D57">
        <w:rPr>
          <w:rFonts w:ascii="Times New Roman" w:hAnsi="Times New Roman" w:cs="Times New Roman"/>
          <w:sz w:val="28"/>
          <w:szCs w:val="28"/>
        </w:rPr>
        <w:t xml:space="preserve"> к решению</w:t>
      </w:r>
    </w:p>
    <w:p w:rsidR="00E37633" w:rsidRPr="006E5D57" w:rsidRDefault="00E37633" w:rsidP="008961B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6E5D57">
        <w:rPr>
          <w:rFonts w:ascii="Times New Roman" w:hAnsi="Times New Roman" w:cs="Times New Roman"/>
          <w:sz w:val="28"/>
          <w:szCs w:val="28"/>
        </w:rPr>
        <w:t>Собрания депутатов</w:t>
      </w:r>
    </w:p>
    <w:p w:rsidR="00E37633" w:rsidRPr="006E5D57" w:rsidRDefault="00E37633" w:rsidP="008961B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6E5D57">
        <w:rPr>
          <w:rFonts w:ascii="Times New Roman" w:hAnsi="Times New Roman" w:cs="Times New Roman"/>
          <w:sz w:val="28"/>
          <w:szCs w:val="28"/>
        </w:rPr>
        <w:t>Копейского городского округа</w:t>
      </w:r>
    </w:p>
    <w:p w:rsidR="00E37633" w:rsidRPr="006E5D57" w:rsidRDefault="00E37633" w:rsidP="008961B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 w:rsidRPr="006E5D57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E37633" w:rsidRPr="006E5D57" w:rsidRDefault="00E37633" w:rsidP="008961BF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27.09.2017 № 410</w:t>
      </w:r>
    </w:p>
    <w:p w:rsidR="00E37633" w:rsidRDefault="00E37633" w:rsidP="00D43A34">
      <w:pPr>
        <w:tabs>
          <w:tab w:val="left" w:pos="3165"/>
        </w:tabs>
        <w:rPr>
          <w:noProof/>
          <w:lang w:eastAsia="ru-RU"/>
        </w:rPr>
      </w:pPr>
    </w:p>
    <w:p w:rsidR="00E37633" w:rsidRDefault="00E37633" w:rsidP="003E2C63">
      <w:pPr>
        <w:tabs>
          <w:tab w:val="left" w:pos="2115"/>
        </w:tabs>
        <w:rPr>
          <w:noProof/>
          <w:lang w:eastAsia="ru-RU"/>
        </w:rPr>
      </w:pP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81.8pt;height:545.4pt;visibility:visible">
            <v:imagedata r:id="rId6" o:title="" croptop="3820f" cropbottom="8151f"/>
          </v:shape>
        </w:pict>
      </w:r>
    </w:p>
    <w:p w:rsidR="00E37633" w:rsidRDefault="00E37633" w:rsidP="00B6090E">
      <w:pPr>
        <w:tabs>
          <w:tab w:val="left" w:pos="1455"/>
        </w:tabs>
        <w:rPr>
          <w:lang w:eastAsia="ru-RU"/>
        </w:rPr>
      </w:pPr>
      <w:r>
        <w:rPr>
          <w:lang w:eastAsia="ru-RU"/>
        </w:rPr>
        <w:tab/>
      </w:r>
    </w:p>
    <w:p w:rsidR="00E37633" w:rsidRDefault="00E37633" w:rsidP="00B6090E">
      <w:pPr>
        <w:tabs>
          <w:tab w:val="left" w:pos="1455"/>
        </w:tabs>
        <w:rPr>
          <w:lang w:eastAsia="ru-RU"/>
        </w:rPr>
      </w:pPr>
    </w:p>
    <w:p w:rsidR="00E37633" w:rsidRDefault="00E37633" w:rsidP="00B6090E">
      <w:pPr>
        <w:tabs>
          <w:tab w:val="left" w:pos="1455"/>
        </w:tabs>
        <w:rPr>
          <w:noProof/>
          <w:lang w:eastAsia="ru-RU"/>
        </w:rPr>
      </w:pPr>
      <w:r>
        <w:rPr>
          <w:noProof/>
          <w:lang w:eastAsia="ru-RU"/>
        </w:rPr>
        <w:pict>
          <v:shape id="Рисунок 4" o:spid="_x0000_s1026" type="#_x0000_t75" style="position:absolute;margin-left:-.3pt;margin-top:-8.3pt;width:482.05pt;height:664.5pt;z-index:-251658240;visibility:visible" wrapcoords="-34 0 -34 21576 21600 21576 21600 0 -34 0">
            <v:imagedata r:id="rId7" o:title="" croptop="1588f"/>
            <w10:wrap type="through"/>
          </v:shape>
        </w:pict>
      </w:r>
    </w:p>
    <w:p w:rsidR="00E37633" w:rsidRDefault="00E37633" w:rsidP="00B6090E">
      <w:pPr>
        <w:tabs>
          <w:tab w:val="left" w:pos="1455"/>
        </w:tabs>
        <w:rPr>
          <w:noProof/>
          <w:lang w:eastAsia="ru-RU"/>
        </w:rPr>
      </w:pPr>
    </w:p>
    <w:p w:rsidR="00E37633" w:rsidRDefault="00E37633" w:rsidP="00B6090E">
      <w:pPr>
        <w:tabs>
          <w:tab w:val="left" w:pos="1455"/>
        </w:tabs>
        <w:rPr>
          <w:noProof/>
          <w:lang w:eastAsia="ru-RU"/>
        </w:rPr>
      </w:pPr>
    </w:p>
    <w:p w:rsidR="00E37633" w:rsidRDefault="00E37633" w:rsidP="00B6090E">
      <w:pPr>
        <w:tabs>
          <w:tab w:val="left" w:pos="1455"/>
        </w:tabs>
        <w:rPr>
          <w:noProof/>
          <w:lang w:eastAsia="ru-RU"/>
        </w:rPr>
      </w:pPr>
      <w:bookmarkStart w:id="0" w:name="_GoBack"/>
      <w:r>
        <w:rPr>
          <w:noProof/>
          <w:lang w:eastAsia="ru-RU"/>
        </w:rPr>
        <w:pict>
          <v:shape id="Рисунок 5" o:spid="_x0000_i1026" type="#_x0000_t75" style="width:481.8pt;height:681pt;visibility:visible">
            <v:imagedata r:id="rId8" o:title=""/>
          </v:shape>
        </w:pict>
      </w:r>
      <w:bookmarkEnd w:id="0"/>
    </w:p>
    <w:p w:rsidR="00E37633" w:rsidRPr="00B6090E" w:rsidRDefault="00E37633" w:rsidP="00B6090E">
      <w:pPr>
        <w:tabs>
          <w:tab w:val="left" w:pos="1455"/>
        </w:tabs>
        <w:rPr>
          <w:lang w:eastAsia="ru-RU"/>
        </w:rPr>
      </w:pPr>
    </w:p>
    <w:sectPr w:rsidR="00E37633" w:rsidRPr="00B6090E" w:rsidSect="00720007">
      <w:headerReference w:type="default" r:id="rId9"/>
      <w:headerReference w:type="first" r:id="rId10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7633" w:rsidRDefault="00E37633" w:rsidP="008961BF">
      <w:pPr>
        <w:spacing w:after="0" w:line="240" w:lineRule="auto"/>
      </w:pPr>
      <w:r>
        <w:separator/>
      </w:r>
    </w:p>
  </w:endnote>
  <w:endnote w:type="continuationSeparator" w:id="0">
    <w:p w:rsidR="00E37633" w:rsidRDefault="00E37633" w:rsidP="00896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7633" w:rsidRDefault="00E37633" w:rsidP="008961BF">
      <w:pPr>
        <w:spacing w:after="0" w:line="240" w:lineRule="auto"/>
      </w:pPr>
      <w:r>
        <w:separator/>
      </w:r>
    </w:p>
  </w:footnote>
  <w:footnote w:type="continuationSeparator" w:id="0">
    <w:p w:rsidR="00E37633" w:rsidRDefault="00E37633" w:rsidP="008961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7633" w:rsidRDefault="00E37633" w:rsidP="00720007">
    <w:pPr>
      <w:pStyle w:val="Header"/>
      <w:framePr w:wrap="auto" w:vAnchor="text" w:hAnchor="margin" w:xAlign="center" w:y="1"/>
      <w:rPr>
        <w:rStyle w:val="PageNumber"/>
        <w:rFonts w:cs="Calibri"/>
      </w:rPr>
    </w:pPr>
    <w:r>
      <w:rPr>
        <w:rStyle w:val="PageNumber"/>
        <w:rFonts w:cs="Calibri"/>
      </w:rPr>
      <w:fldChar w:fldCharType="begin"/>
    </w:r>
    <w:r>
      <w:rPr>
        <w:rStyle w:val="PageNumber"/>
        <w:rFonts w:cs="Calibri"/>
      </w:rPr>
      <w:instrText xml:space="preserve">PAGE  </w:instrText>
    </w:r>
    <w:r>
      <w:rPr>
        <w:rStyle w:val="PageNumber"/>
        <w:rFonts w:cs="Calibri"/>
      </w:rPr>
      <w:fldChar w:fldCharType="separate"/>
    </w:r>
    <w:r>
      <w:rPr>
        <w:rStyle w:val="PageNumber"/>
        <w:rFonts w:cs="Calibri"/>
        <w:noProof/>
      </w:rPr>
      <w:t>2</w:t>
    </w:r>
    <w:r>
      <w:rPr>
        <w:rStyle w:val="PageNumber"/>
        <w:rFonts w:cs="Calibri"/>
      </w:rPr>
      <w:fldChar w:fldCharType="end"/>
    </w:r>
  </w:p>
  <w:p w:rsidR="00E37633" w:rsidRDefault="00E37633">
    <w:pPr>
      <w:pStyle w:val="Header"/>
      <w:jc w:val="center"/>
    </w:pPr>
  </w:p>
  <w:p w:rsidR="00E37633" w:rsidRDefault="00E3763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7633" w:rsidRDefault="00E37633">
    <w:pPr>
      <w:pStyle w:val="Header"/>
      <w:jc w:val="center"/>
    </w:pPr>
  </w:p>
  <w:p w:rsidR="00E37633" w:rsidRDefault="00E37633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73EB4"/>
    <w:rsid w:val="00054710"/>
    <w:rsid w:val="00061919"/>
    <w:rsid w:val="000E0E21"/>
    <w:rsid w:val="00182FFE"/>
    <w:rsid w:val="00237570"/>
    <w:rsid w:val="003C00C5"/>
    <w:rsid w:val="003E2C63"/>
    <w:rsid w:val="00473EB4"/>
    <w:rsid w:val="00501D0D"/>
    <w:rsid w:val="006056F6"/>
    <w:rsid w:val="00650D7E"/>
    <w:rsid w:val="006A6D98"/>
    <w:rsid w:val="006E5D57"/>
    <w:rsid w:val="00702B34"/>
    <w:rsid w:val="00717F09"/>
    <w:rsid w:val="00720007"/>
    <w:rsid w:val="00760FE1"/>
    <w:rsid w:val="00880EB5"/>
    <w:rsid w:val="008911B2"/>
    <w:rsid w:val="008961BF"/>
    <w:rsid w:val="009318B9"/>
    <w:rsid w:val="00934335"/>
    <w:rsid w:val="009512E7"/>
    <w:rsid w:val="009B3C41"/>
    <w:rsid w:val="009F005A"/>
    <w:rsid w:val="00A307FB"/>
    <w:rsid w:val="00B42276"/>
    <w:rsid w:val="00B6090E"/>
    <w:rsid w:val="00B76FE5"/>
    <w:rsid w:val="00BF4CC4"/>
    <w:rsid w:val="00BF68DD"/>
    <w:rsid w:val="00C9396C"/>
    <w:rsid w:val="00D27CE9"/>
    <w:rsid w:val="00D43A34"/>
    <w:rsid w:val="00DB42E8"/>
    <w:rsid w:val="00DC7B36"/>
    <w:rsid w:val="00DD2845"/>
    <w:rsid w:val="00DF569C"/>
    <w:rsid w:val="00E34C93"/>
    <w:rsid w:val="00E37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61BF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961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961B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8961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961BF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8961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961BF"/>
    <w:rPr>
      <w:rFonts w:ascii="Calibri" w:hAnsi="Calibri" w:cs="Calibri"/>
    </w:rPr>
  </w:style>
  <w:style w:type="character" w:styleId="PageNumber">
    <w:name w:val="page number"/>
    <w:basedOn w:val="DefaultParagraphFont"/>
    <w:uiPriority w:val="99"/>
    <w:rsid w:val="00720007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77</TotalTime>
  <Pages>3</Pages>
  <Words>18</Words>
  <Characters>108</Characters>
  <Application>Microsoft Office Outlook</Application>
  <DocSecurity>0</DocSecurity>
  <Lines>0</Lines>
  <Paragraphs>0</Paragraphs>
  <ScaleCrop>false</ScaleCrop>
  <Company>11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24</cp:revision>
  <cp:lastPrinted>2017-08-03T09:47:00Z</cp:lastPrinted>
  <dcterms:created xsi:type="dcterms:W3CDTF">2017-08-03T09:12:00Z</dcterms:created>
  <dcterms:modified xsi:type="dcterms:W3CDTF">2017-09-29T05:31:00Z</dcterms:modified>
</cp:coreProperties>
</file>