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6C1" w:rsidRPr="004369FD" w:rsidRDefault="00B406C1" w:rsidP="008B42A6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№ 2 </w:t>
      </w: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к решению </w:t>
      </w:r>
    </w:p>
    <w:p w:rsidR="00B406C1" w:rsidRDefault="00B406C1" w:rsidP="008B42A6">
      <w:pPr>
        <w:tabs>
          <w:tab w:val="left" w:pos="5760"/>
        </w:tabs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</w:p>
    <w:p w:rsidR="00B406C1" w:rsidRPr="004369FD" w:rsidRDefault="00B406C1" w:rsidP="008B42A6">
      <w:pPr>
        <w:tabs>
          <w:tab w:val="left" w:pos="5760"/>
        </w:tabs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Копейского городского округа </w:t>
      </w:r>
    </w:p>
    <w:p w:rsidR="00B406C1" w:rsidRDefault="00B406C1" w:rsidP="008B42A6">
      <w:pPr>
        <w:tabs>
          <w:tab w:val="left" w:pos="5760"/>
        </w:tabs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>Челябинской области</w:t>
      </w:r>
    </w:p>
    <w:p w:rsidR="00B406C1" w:rsidRPr="00CB5290" w:rsidRDefault="00B406C1" w:rsidP="008B42A6">
      <w:pPr>
        <w:tabs>
          <w:tab w:val="left" w:pos="5760"/>
        </w:tabs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 26.09.2018 № 580</w:t>
      </w:r>
    </w:p>
    <w:p w:rsidR="00B406C1" w:rsidRPr="004369FD" w:rsidRDefault="00B406C1" w:rsidP="001D46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предоставления объектов муниципального имущества, </w:t>
      </w:r>
    </w:p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закрепленных за  МОУ «СОШ № 13», передаваемых в безвозмездное пользование МУ ДО «Радуга»</w:t>
      </w:r>
    </w:p>
    <w:p w:rsidR="00B406C1" w:rsidRDefault="00B406C1" w:rsidP="00136E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5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7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B406C1" w:rsidRDefault="00B406C1" w:rsidP="00FC18BC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12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B406C1" w:rsidRDefault="00B406C1" w:rsidP="00FC18BC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18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19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33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34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35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36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3190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9F3E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B406C1" w:rsidRDefault="00B406C1" w:rsidP="001D4661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06C1" w:rsidRPr="00E666D4" w:rsidRDefault="00B406C1" w:rsidP="001D4661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666D4">
        <w:rPr>
          <w:rFonts w:ascii="Times New Roman" w:hAnsi="Times New Roman" w:cs="Times New Roman"/>
          <w:sz w:val="28"/>
          <w:szCs w:val="28"/>
        </w:rPr>
        <w:t>Согласовано:</w:t>
      </w:r>
    </w:p>
    <w:tbl>
      <w:tblPr>
        <w:tblW w:w="0" w:type="auto"/>
        <w:tblInd w:w="-106" w:type="dxa"/>
        <w:tblLook w:val="00A0"/>
      </w:tblPr>
      <w:tblGrid>
        <w:gridCol w:w="4927"/>
        <w:gridCol w:w="4927"/>
      </w:tblGrid>
      <w:tr w:rsidR="00B406C1">
        <w:tc>
          <w:tcPr>
            <w:tcW w:w="4927" w:type="dxa"/>
          </w:tcPr>
          <w:p w:rsidR="00B406C1" w:rsidRPr="00D76953" w:rsidRDefault="00B406C1" w:rsidP="00D76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8B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D76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МОУ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D76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СОШ № 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406C1" w:rsidRPr="00D76953" w:rsidRDefault="00B406C1" w:rsidP="00D76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D76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D76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bookmarkStart w:id="0" w:name="_GoBack"/>
            <w:r w:rsidRPr="00A67109">
              <w:rPr>
                <w:rFonts w:ascii="Times New Roman" w:hAnsi="Times New Roman" w:cs="Times New Roman"/>
                <w:sz w:val="28"/>
                <w:szCs w:val="28"/>
              </w:rPr>
              <w:t xml:space="preserve"> И.Ю. Евсеенкова</w:t>
            </w:r>
            <w:r w:rsidRPr="00A6710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bookmarkEnd w:id="0"/>
          </w:p>
        </w:tc>
        <w:tc>
          <w:tcPr>
            <w:tcW w:w="4927" w:type="dxa"/>
          </w:tcPr>
          <w:p w:rsidR="00B406C1" w:rsidRPr="00D76953" w:rsidRDefault="00B406C1" w:rsidP="00D76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  <w:p w:rsidR="00B406C1" w:rsidRPr="00D76953" w:rsidRDefault="00B406C1" w:rsidP="00D76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D76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D76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_________________/ И.О.Ауц</w:t>
            </w:r>
          </w:p>
        </w:tc>
      </w:tr>
    </w:tbl>
    <w:p w:rsidR="00B406C1" w:rsidRDefault="00B406C1" w:rsidP="001D466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Default="00B406C1">
      <w:pPr>
        <w:rPr>
          <w:rFonts w:cs="Times New Roman"/>
        </w:rPr>
      </w:pPr>
    </w:p>
    <w:p w:rsidR="00B406C1" w:rsidRPr="006E5D57" w:rsidRDefault="00B406C1" w:rsidP="00923B2B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  <w:r w:rsidRPr="006E5D57">
        <w:rPr>
          <w:rFonts w:ascii="Times New Roman" w:hAnsi="Times New Roman" w:cs="Times New Roman"/>
          <w:sz w:val="28"/>
          <w:szCs w:val="28"/>
        </w:rPr>
        <w:t xml:space="preserve"> к решению</w:t>
      </w:r>
    </w:p>
    <w:p w:rsidR="00B406C1" w:rsidRPr="006E5D57" w:rsidRDefault="00B406C1" w:rsidP="00923B2B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Собрания депутатов</w:t>
      </w:r>
    </w:p>
    <w:p w:rsidR="00B406C1" w:rsidRPr="006E5D57" w:rsidRDefault="00B406C1" w:rsidP="00923B2B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Копейского городского округа</w:t>
      </w:r>
    </w:p>
    <w:p w:rsidR="00B406C1" w:rsidRPr="006E5D57" w:rsidRDefault="00B406C1" w:rsidP="00923B2B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Челябинской области</w:t>
      </w:r>
    </w:p>
    <w:p w:rsidR="00B406C1" w:rsidRPr="006E5D57" w:rsidRDefault="00B406C1" w:rsidP="00923B2B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26.09.2018 № 580</w:t>
      </w:r>
    </w:p>
    <w:p w:rsidR="00B406C1" w:rsidRDefault="00B406C1" w:rsidP="00923B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923B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770FE">
        <w:rPr>
          <w:rFonts w:ascii="Times New Roman" w:hAnsi="Times New Roman" w:cs="Times New Roman"/>
          <w:sz w:val="28"/>
          <w:szCs w:val="28"/>
        </w:rPr>
        <w:t xml:space="preserve">еречень объектов муниципального имущества, </w:t>
      </w:r>
    </w:p>
    <w:p w:rsidR="00B406C1" w:rsidRDefault="00B406C1" w:rsidP="00FC18BC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закрепленных за  МОУ «СОШ № 13», передаваемых в безвозмездное пользование МУ ДО «Радуга»</w:t>
      </w:r>
    </w:p>
    <w:p w:rsidR="00B406C1" w:rsidRPr="00C46704" w:rsidRDefault="00B406C1" w:rsidP="00923B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923B2B">
      <w:pPr>
        <w:tabs>
          <w:tab w:val="left" w:pos="1455"/>
        </w:tabs>
        <w:jc w:val="center"/>
        <w:rPr>
          <w:rFonts w:cs="Times New Roman"/>
          <w:lang w:eastAsia="ru-RU"/>
        </w:rPr>
      </w:pPr>
      <w:r w:rsidRPr="00FA5506">
        <w:rPr>
          <w:rFonts w:cs="Times New Roman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4pt;height:554.4pt">
            <v:imagedata r:id="rId6" o:title=""/>
          </v:shape>
        </w:pict>
      </w: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  <w:r>
        <w:rPr>
          <w:noProof/>
          <w:lang w:eastAsia="ru-RU"/>
        </w:rPr>
        <w:pict>
          <v:shape id="_x0000_s1026" type="#_x0000_t75" style="position:absolute;left:0;text-align:left;margin-left:-13.8pt;margin-top:7.6pt;width:481.3pt;height:662.1pt;z-index:251658240">
            <v:imagedata r:id="rId7" o:title=""/>
          </v:shape>
        </w:pict>
      </w: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Default="00B406C1" w:rsidP="008B42A6">
      <w:pPr>
        <w:spacing w:after="0" w:line="240" w:lineRule="auto"/>
        <w:ind w:left="5760"/>
        <w:rPr>
          <w:rFonts w:cs="Times New Roman"/>
          <w:lang w:eastAsia="ru-RU"/>
        </w:rPr>
      </w:pPr>
    </w:p>
    <w:p w:rsidR="00B406C1" w:rsidRPr="004369FD" w:rsidRDefault="00B406C1" w:rsidP="008B42A6">
      <w:pPr>
        <w:spacing w:after="0" w:line="240" w:lineRule="auto"/>
        <w:ind w:left="57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-11.45pt;margin-top:-9.6pt;width:481.3pt;height:662.1pt;z-index:251659264">
            <v:imagedata r:id="rId8" o:title=""/>
          </v:shape>
        </w:pict>
      </w: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№ 4 </w:t>
      </w: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к решению </w:t>
      </w:r>
    </w:p>
    <w:p w:rsidR="00B406C1" w:rsidRPr="004369FD" w:rsidRDefault="00B406C1" w:rsidP="004D4844">
      <w:pPr>
        <w:tabs>
          <w:tab w:val="left" w:pos="5760"/>
        </w:tabs>
        <w:spacing w:after="0" w:line="240" w:lineRule="auto"/>
        <w:ind w:left="5760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Собрания депутатов Копейского городского округа </w:t>
      </w:r>
    </w:p>
    <w:p w:rsidR="00B406C1" w:rsidRPr="004369FD" w:rsidRDefault="00B406C1" w:rsidP="004D4844">
      <w:pPr>
        <w:tabs>
          <w:tab w:val="left" w:pos="5760"/>
        </w:tabs>
        <w:spacing w:after="0" w:line="240" w:lineRule="auto"/>
        <w:ind w:left="5760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>Челябинской области</w:t>
      </w:r>
    </w:p>
    <w:p w:rsidR="00B406C1" w:rsidRPr="004369FD" w:rsidRDefault="00B406C1" w:rsidP="009C5FCF">
      <w:pPr>
        <w:spacing w:after="0" w:line="240" w:lineRule="auto"/>
        <w:ind w:left="57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</w:rPr>
        <w:t>от  ____________  №  _______</w:t>
      </w:r>
    </w:p>
    <w:p w:rsidR="00B406C1" w:rsidRPr="004369FD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График </w:t>
      </w:r>
      <w:r w:rsidRPr="00E666D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предоставления </w:t>
      </w:r>
      <w:r w:rsidRPr="00E666D4">
        <w:rPr>
          <w:rFonts w:ascii="Times New Roman" w:hAnsi="Times New Roman" w:cs="Times New Roman"/>
          <w:sz w:val="28"/>
          <w:szCs w:val="28"/>
        </w:rPr>
        <w:t>объектов</w:t>
      </w:r>
      <w:r w:rsidRPr="004C3A66">
        <w:rPr>
          <w:rFonts w:ascii="Times New Roman" w:hAnsi="Times New Roman" w:cs="Times New Roman"/>
          <w:sz w:val="28"/>
          <w:szCs w:val="28"/>
        </w:rPr>
        <w:t xml:space="preserve"> муниципального имущества, </w:t>
      </w: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A66">
        <w:rPr>
          <w:rFonts w:ascii="Times New Roman" w:hAnsi="Times New Roman" w:cs="Times New Roman"/>
          <w:sz w:val="28"/>
          <w:szCs w:val="28"/>
        </w:rPr>
        <w:t xml:space="preserve">закрепленных за </w:t>
      </w:r>
      <w:r>
        <w:rPr>
          <w:rFonts w:ascii="Times New Roman" w:hAnsi="Times New Roman" w:cs="Times New Roman"/>
          <w:color w:val="000000"/>
          <w:sz w:val="28"/>
          <w:szCs w:val="28"/>
        </w:rPr>
        <w:t>МОУ «</w:t>
      </w:r>
      <w:r w:rsidRPr="009C5FCF">
        <w:rPr>
          <w:rFonts w:ascii="Times New Roman" w:hAnsi="Times New Roman" w:cs="Times New Roman"/>
          <w:color w:val="000000"/>
          <w:sz w:val="28"/>
          <w:szCs w:val="28"/>
        </w:rPr>
        <w:t>СОШ № 49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A66">
        <w:rPr>
          <w:rFonts w:ascii="Times New Roman" w:hAnsi="Times New Roman" w:cs="Times New Roman"/>
          <w:sz w:val="28"/>
          <w:szCs w:val="28"/>
        </w:rPr>
        <w:t>передаваемых в безвозмездное пользова</w:t>
      </w:r>
      <w:r>
        <w:rPr>
          <w:rFonts w:ascii="Times New Roman" w:hAnsi="Times New Roman" w:cs="Times New Roman"/>
          <w:sz w:val="28"/>
          <w:szCs w:val="28"/>
        </w:rPr>
        <w:t>ние  МУ ДО «Радуга»</w:t>
      </w: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9C5FCF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6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2"/>
        <w:gridCol w:w="3190"/>
        <w:gridCol w:w="3191"/>
      </w:tblGrid>
      <w:tr w:rsidR="00B406C1" w:rsidRPr="00E84115">
        <w:tc>
          <w:tcPr>
            <w:tcW w:w="3082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B406C1" w:rsidRPr="00E84115">
        <w:tc>
          <w:tcPr>
            <w:tcW w:w="3082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  <w:shd w:val="clear" w:color="auto" w:fill="00FF00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082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  <w:shd w:val="clear" w:color="auto" w:fill="00FF00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082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  <w:shd w:val="clear" w:color="auto" w:fill="00FF00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082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  <w:shd w:val="clear" w:color="auto" w:fill="00FF00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082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90" w:type="dxa"/>
            <w:shd w:val="clear" w:color="auto" w:fill="00FF00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082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3190" w:type="dxa"/>
            <w:shd w:val="clear" w:color="auto" w:fill="00FF00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B406C1" w:rsidRPr="004369FD" w:rsidRDefault="00B406C1" w:rsidP="004D484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406C1" w:rsidRPr="004369FD" w:rsidRDefault="00B406C1" w:rsidP="004D484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406C1" w:rsidRPr="004369FD" w:rsidRDefault="00B406C1" w:rsidP="004D484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B406C1" w:rsidRPr="00E666D4" w:rsidRDefault="00B406C1" w:rsidP="004D484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666D4">
        <w:rPr>
          <w:rFonts w:ascii="Times New Roman" w:hAnsi="Times New Roman" w:cs="Times New Roman"/>
          <w:sz w:val="28"/>
          <w:szCs w:val="28"/>
        </w:rPr>
        <w:t>Согласовано:</w:t>
      </w:r>
    </w:p>
    <w:tbl>
      <w:tblPr>
        <w:tblW w:w="0" w:type="auto"/>
        <w:tblInd w:w="-106" w:type="dxa"/>
        <w:tblLook w:val="00A0"/>
      </w:tblPr>
      <w:tblGrid>
        <w:gridCol w:w="4819"/>
        <w:gridCol w:w="4927"/>
      </w:tblGrid>
      <w:tr w:rsidR="00B406C1">
        <w:tc>
          <w:tcPr>
            <w:tcW w:w="4819" w:type="dxa"/>
          </w:tcPr>
          <w:p w:rsidR="00B406C1" w:rsidRPr="00D76953" w:rsidRDefault="00B406C1" w:rsidP="009C5F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9C5FCF">
              <w:rPr>
                <w:rFonts w:ascii="Times New Roman" w:hAnsi="Times New Roman" w:cs="Times New Roman"/>
                <w:sz w:val="28"/>
                <w:szCs w:val="28"/>
              </w:rPr>
              <w:t xml:space="preserve">МОУ «СОШ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9C5F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406C1" w:rsidRPr="00D76953" w:rsidRDefault="00B406C1" w:rsidP="009C5F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9C5F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9C5F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О.А. Нагаева</w:t>
            </w:r>
          </w:p>
        </w:tc>
        <w:tc>
          <w:tcPr>
            <w:tcW w:w="4927" w:type="dxa"/>
          </w:tcPr>
          <w:p w:rsidR="00B406C1" w:rsidRPr="00D76953" w:rsidRDefault="00B406C1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  <w:p w:rsidR="00B406C1" w:rsidRPr="00D76953" w:rsidRDefault="00B406C1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_________________/ И.О.Ауц</w:t>
            </w:r>
          </w:p>
        </w:tc>
      </w:tr>
    </w:tbl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4D48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Pr="004369FD" w:rsidRDefault="00B406C1" w:rsidP="009D5BB2">
      <w:pPr>
        <w:spacing w:after="0" w:line="240" w:lineRule="auto"/>
        <w:ind w:left="5760"/>
        <w:rPr>
          <w:rFonts w:ascii="Times New Roman" w:hAnsi="Times New Roman" w:cs="Times New Roman"/>
          <w:sz w:val="28"/>
          <w:szCs w:val="28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№ 4 </w:t>
      </w: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к решению </w:t>
      </w:r>
    </w:p>
    <w:p w:rsidR="00B406C1" w:rsidRPr="004369FD" w:rsidRDefault="00B406C1" w:rsidP="009D5BB2">
      <w:pPr>
        <w:tabs>
          <w:tab w:val="left" w:pos="5760"/>
        </w:tabs>
        <w:spacing w:after="0" w:line="240" w:lineRule="auto"/>
        <w:ind w:left="5760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Собрания депутатов Копейского городского округа </w:t>
      </w:r>
    </w:p>
    <w:p w:rsidR="00B406C1" w:rsidRPr="004369FD" w:rsidRDefault="00B406C1" w:rsidP="009D5BB2">
      <w:pPr>
        <w:tabs>
          <w:tab w:val="left" w:pos="5760"/>
        </w:tabs>
        <w:spacing w:after="0" w:line="240" w:lineRule="auto"/>
        <w:ind w:left="5760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>Челябинской области</w:t>
      </w:r>
    </w:p>
    <w:p w:rsidR="00B406C1" w:rsidRPr="004369FD" w:rsidRDefault="00B406C1" w:rsidP="009D5BB2">
      <w:pPr>
        <w:spacing w:after="0" w:line="240" w:lineRule="auto"/>
        <w:ind w:left="57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 26.09.2018</w:t>
      </w:r>
      <w:r w:rsidRPr="004369FD">
        <w:rPr>
          <w:rFonts w:ascii="Times New Roman" w:hAnsi="Times New Roman" w:cs="Times New Roman"/>
          <w:sz w:val="28"/>
          <w:szCs w:val="28"/>
        </w:rPr>
        <w:t> № </w:t>
      </w:r>
      <w:r>
        <w:rPr>
          <w:rFonts w:ascii="Times New Roman" w:hAnsi="Times New Roman" w:cs="Times New Roman"/>
          <w:sz w:val="28"/>
          <w:szCs w:val="28"/>
        </w:rPr>
        <w:t>580</w:t>
      </w:r>
    </w:p>
    <w:p w:rsidR="00B406C1" w:rsidRPr="004369FD" w:rsidRDefault="00B406C1" w:rsidP="009D5B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406C1" w:rsidRDefault="00B406C1" w:rsidP="009D5B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График </w:t>
      </w:r>
      <w:r w:rsidRPr="00E666D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предоставления </w:t>
      </w:r>
      <w:r w:rsidRPr="00E666D4">
        <w:rPr>
          <w:rFonts w:ascii="Times New Roman" w:hAnsi="Times New Roman" w:cs="Times New Roman"/>
          <w:sz w:val="28"/>
          <w:szCs w:val="28"/>
        </w:rPr>
        <w:t>объектов</w:t>
      </w:r>
      <w:r w:rsidRPr="004C3A66">
        <w:rPr>
          <w:rFonts w:ascii="Times New Roman" w:hAnsi="Times New Roman" w:cs="Times New Roman"/>
          <w:sz w:val="28"/>
          <w:szCs w:val="28"/>
        </w:rPr>
        <w:t xml:space="preserve"> муниципального имущества, </w:t>
      </w:r>
    </w:p>
    <w:p w:rsidR="00B406C1" w:rsidRDefault="00B406C1" w:rsidP="009D5B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A66">
        <w:rPr>
          <w:rFonts w:ascii="Times New Roman" w:hAnsi="Times New Roman" w:cs="Times New Roman"/>
          <w:sz w:val="28"/>
          <w:szCs w:val="28"/>
        </w:rPr>
        <w:t xml:space="preserve">закрепленных за </w:t>
      </w:r>
      <w:r>
        <w:rPr>
          <w:rFonts w:ascii="Times New Roman" w:hAnsi="Times New Roman" w:cs="Times New Roman"/>
          <w:color w:val="000000"/>
          <w:sz w:val="28"/>
          <w:szCs w:val="28"/>
        </w:rPr>
        <w:t>МОУ «</w:t>
      </w:r>
      <w:r w:rsidRPr="009C5FCF">
        <w:rPr>
          <w:rFonts w:ascii="Times New Roman" w:hAnsi="Times New Roman" w:cs="Times New Roman"/>
          <w:color w:val="000000"/>
          <w:sz w:val="28"/>
          <w:szCs w:val="28"/>
        </w:rPr>
        <w:t>СОШ № 49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406C1" w:rsidRDefault="00B406C1" w:rsidP="009D5B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A66">
        <w:rPr>
          <w:rFonts w:ascii="Times New Roman" w:hAnsi="Times New Roman" w:cs="Times New Roman"/>
          <w:sz w:val="28"/>
          <w:szCs w:val="28"/>
        </w:rPr>
        <w:t>передаваемых в безвозмездное пользова</w:t>
      </w:r>
      <w:r>
        <w:rPr>
          <w:rFonts w:ascii="Times New Roman" w:hAnsi="Times New Roman" w:cs="Times New Roman"/>
          <w:sz w:val="28"/>
          <w:szCs w:val="28"/>
        </w:rPr>
        <w:t>ние  МУ ДО «Радуга»</w:t>
      </w:r>
    </w:p>
    <w:p w:rsidR="00B406C1" w:rsidRDefault="00B406C1" w:rsidP="009D5B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9D5BB2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2"/>
        <w:gridCol w:w="3190"/>
        <w:gridCol w:w="3191"/>
      </w:tblGrid>
      <w:tr w:rsidR="00B406C1" w:rsidRPr="00E84115" w:rsidTr="009D5BB2">
        <w:tc>
          <w:tcPr>
            <w:tcW w:w="3082" w:type="dxa"/>
          </w:tcPr>
          <w:p w:rsidR="00B406C1" w:rsidRPr="00E84115" w:rsidRDefault="00B406C1" w:rsidP="006D3C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6C1" w:rsidRPr="00E84115" w:rsidRDefault="00B406C1" w:rsidP="006D3C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B406C1" w:rsidRPr="00E84115" w:rsidRDefault="00B406C1" w:rsidP="006D3C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B406C1" w:rsidRPr="00E84115" w:rsidTr="009D5BB2">
        <w:tc>
          <w:tcPr>
            <w:tcW w:w="3082" w:type="dxa"/>
          </w:tcPr>
          <w:p w:rsidR="00B406C1" w:rsidRPr="00E84115" w:rsidRDefault="00B406C1" w:rsidP="006D3C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90" w:type="dxa"/>
          </w:tcPr>
          <w:p w:rsidR="00B406C1" w:rsidRPr="00E84115" w:rsidRDefault="00B406C1" w:rsidP="006D3C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13.00-16.00</w:t>
            </w:r>
          </w:p>
        </w:tc>
        <w:tc>
          <w:tcPr>
            <w:tcW w:w="3191" w:type="dxa"/>
          </w:tcPr>
          <w:p w:rsidR="00B406C1" w:rsidRPr="00E84115" w:rsidRDefault="00B406C1" w:rsidP="006D3C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B406C1" w:rsidRPr="004369FD" w:rsidRDefault="00B406C1" w:rsidP="009D5B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406C1" w:rsidRPr="004369FD" w:rsidRDefault="00B406C1" w:rsidP="009D5B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406C1" w:rsidRPr="004369FD" w:rsidRDefault="00B406C1" w:rsidP="009D5BB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B406C1" w:rsidRPr="00E666D4" w:rsidRDefault="00B406C1" w:rsidP="009D5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6D4">
        <w:rPr>
          <w:rFonts w:ascii="Times New Roman" w:hAnsi="Times New Roman" w:cs="Times New Roman"/>
          <w:sz w:val="28"/>
          <w:szCs w:val="28"/>
        </w:rPr>
        <w:t>Согласовано:</w:t>
      </w:r>
    </w:p>
    <w:tbl>
      <w:tblPr>
        <w:tblW w:w="0" w:type="auto"/>
        <w:tblInd w:w="108" w:type="dxa"/>
        <w:tblLook w:val="00A0"/>
      </w:tblPr>
      <w:tblGrid>
        <w:gridCol w:w="4819"/>
        <w:gridCol w:w="4927"/>
      </w:tblGrid>
      <w:tr w:rsidR="00B406C1" w:rsidTr="009D5BB2">
        <w:tc>
          <w:tcPr>
            <w:tcW w:w="4819" w:type="dxa"/>
          </w:tcPr>
          <w:p w:rsidR="00B406C1" w:rsidRPr="00D76953" w:rsidRDefault="00B406C1" w:rsidP="006D3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9C5FCF">
              <w:rPr>
                <w:rFonts w:ascii="Times New Roman" w:hAnsi="Times New Roman" w:cs="Times New Roman"/>
                <w:sz w:val="28"/>
                <w:szCs w:val="28"/>
              </w:rPr>
              <w:t xml:space="preserve">МОУ «СОШ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9C5F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406C1" w:rsidRPr="00D76953" w:rsidRDefault="00B406C1" w:rsidP="006D3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6D3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6D3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О.А. Нагаева</w:t>
            </w:r>
          </w:p>
        </w:tc>
        <w:tc>
          <w:tcPr>
            <w:tcW w:w="4927" w:type="dxa"/>
          </w:tcPr>
          <w:p w:rsidR="00B406C1" w:rsidRPr="00D76953" w:rsidRDefault="00B406C1" w:rsidP="006D3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  <w:p w:rsidR="00B406C1" w:rsidRPr="00D76953" w:rsidRDefault="00B406C1" w:rsidP="006D3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6D3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6D3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_________________/ И.О.Ауц</w:t>
            </w:r>
          </w:p>
        </w:tc>
      </w:tr>
    </w:tbl>
    <w:p w:rsidR="00B406C1" w:rsidRDefault="00B406C1" w:rsidP="009D5B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9D5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406C1" w:rsidRPr="006E5D57" w:rsidRDefault="00B406C1" w:rsidP="00CD1123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  <w:r w:rsidRPr="006E5D57">
        <w:rPr>
          <w:rFonts w:ascii="Times New Roman" w:hAnsi="Times New Roman" w:cs="Times New Roman"/>
          <w:sz w:val="28"/>
          <w:szCs w:val="28"/>
        </w:rPr>
        <w:t xml:space="preserve"> к решению</w:t>
      </w:r>
    </w:p>
    <w:p w:rsidR="00B406C1" w:rsidRPr="006E5D57" w:rsidRDefault="00B406C1" w:rsidP="00CD1123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Собрания депутатов</w:t>
      </w:r>
    </w:p>
    <w:p w:rsidR="00B406C1" w:rsidRPr="006E5D57" w:rsidRDefault="00B406C1" w:rsidP="00CD1123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Копейского городского округа</w:t>
      </w:r>
    </w:p>
    <w:p w:rsidR="00B406C1" w:rsidRPr="006E5D57" w:rsidRDefault="00B406C1" w:rsidP="00CD1123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Челябинской области</w:t>
      </w:r>
    </w:p>
    <w:p w:rsidR="00B406C1" w:rsidRPr="006E5D57" w:rsidRDefault="00B406C1" w:rsidP="00CD1123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26.09.2018 № 580</w:t>
      </w:r>
    </w:p>
    <w:p w:rsidR="00B406C1" w:rsidRDefault="00B406C1" w:rsidP="00CD11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CD11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770FE">
        <w:rPr>
          <w:rFonts w:ascii="Times New Roman" w:hAnsi="Times New Roman" w:cs="Times New Roman"/>
          <w:sz w:val="28"/>
          <w:szCs w:val="28"/>
        </w:rPr>
        <w:t xml:space="preserve">еречень объектов муниципального имущества, </w:t>
      </w:r>
    </w:p>
    <w:p w:rsidR="00B406C1" w:rsidRDefault="00B406C1" w:rsidP="009C5F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0FE">
        <w:rPr>
          <w:rFonts w:ascii="Times New Roman" w:hAnsi="Times New Roman" w:cs="Times New Roman"/>
          <w:sz w:val="28"/>
          <w:szCs w:val="28"/>
        </w:rPr>
        <w:t xml:space="preserve">закрепленных за </w:t>
      </w:r>
      <w:r>
        <w:rPr>
          <w:rFonts w:ascii="Times New Roman" w:hAnsi="Times New Roman" w:cs="Times New Roman"/>
          <w:color w:val="000000"/>
          <w:sz w:val="28"/>
          <w:szCs w:val="28"/>
        </w:rPr>
        <w:t>МОУ «</w:t>
      </w:r>
      <w:r w:rsidRPr="009C5FCF">
        <w:rPr>
          <w:rFonts w:ascii="Times New Roman" w:hAnsi="Times New Roman" w:cs="Times New Roman"/>
          <w:color w:val="000000"/>
          <w:sz w:val="28"/>
          <w:szCs w:val="28"/>
        </w:rPr>
        <w:t>СОШ № 49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406C1" w:rsidRDefault="00B406C1" w:rsidP="00105B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A66">
        <w:rPr>
          <w:rFonts w:ascii="Times New Roman" w:hAnsi="Times New Roman" w:cs="Times New Roman"/>
          <w:sz w:val="28"/>
          <w:szCs w:val="28"/>
        </w:rPr>
        <w:t>передаваемых в безвозмездное пользова</w:t>
      </w:r>
      <w:r>
        <w:rPr>
          <w:rFonts w:ascii="Times New Roman" w:hAnsi="Times New Roman" w:cs="Times New Roman"/>
          <w:sz w:val="28"/>
          <w:szCs w:val="28"/>
        </w:rPr>
        <w:t>ние  МУ ДО «Радуга»</w:t>
      </w:r>
    </w:p>
    <w:p w:rsidR="00B406C1" w:rsidRDefault="00B406C1" w:rsidP="00CD1123">
      <w:pPr>
        <w:tabs>
          <w:tab w:val="left" w:pos="1455"/>
        </w:tabs>
        <w:jc w:val="center"/>
        <w:rPr>
          <w:rFonts w:cs="Times New Roman"/>
          <w:lang w:eastAsia="ru-RU"/>
        </w:rPr>
      </w:pPr>
      <w:r>
        <w:rPr>
          <w:noProof/>
          <w:lang w:eastAsia="ru-RU"/>
        </w:rPr>
        <w:pict>
          <v:shape id="_x0000_s1028" type="#_x0000_t75" style="position:absolute;left:0;text-align:left;margin-left:.25pt;margin-top:13.7pt;width:481.3pt;height:572.1pt;z-index:-251656192" wrapcoords="-34 0 -34 21572 21600 21572 21600 0 -34 0">
            <v:imagedata r:id="rId9" o:title="" croptop="3014f" cropbottom="5894f"/>
            <w10:wrap type="through"/>
          </v:shape>
        </w:pict>
      </w:r>
    </w:p>
    <w:p w:rsidR="00B406C1" w:rsidRDefault="00B406C1" w:rsidP="00CD1123">
      <w:pPr>
        <w:tabs>
          <w:tab w:val="left" w:pos="1455"/>
        </w:tabs>
        <w:rPr>
          <w:rFonts w:cs="Times New Roman"/>
          <w:lang w:eastAsia="ru-RU"/>
        </w:rPr>
      </w:pPr>
      <w:r>
        <w:rPr>
          <w:noProof/>
          <w:lang w:eastAsia="ru-RU"/>
        </w:rPr>
        <w:pict>
          <v:shape id="_x0000_s1029" type="#_x0000_t75" style="position:absolute;margin-left:.25pt;margin-top:-.3pt;width:481.3pt;height:662.1pt;z-index:-251655168" wrapcoords="-34 0 -34 21576 21600 21576 21600 0 -34 0">
            <v:imagedata r:id="rId10" o:title=""/>
            <w10:wrap type="through"/>
          </v:shape>
        </w:pict>
      </w:r>
    </w:p>
    <w:p w:rsidR="00B406C1" w:rsidRDefault="00B406C1" w:rsidP="00CD1123">
      <w:pPr>
        <w:tabs>
          <w:tab w:val="left" w:pos="1455"/>
        </w:tabs>
        <w:jc w:val="center"/>
        <w:rPr>
          <w:rFonts w:cs="Times New Roman"/>
          <w:lang w:eastAsia="ru-RU"/>
        </w:rPr>
      </w:pPr>
    </w:p>
    <w:p w:rsidR="00B406C1" w:rsidRPr="004369FD" w:rsidRDefault="00B406C1" w:rsidP="008B42A6">
      <w:pPr>
        <w:spacing w:after="0" w:line="240" w:lineRule="auto"/>
        <w:ind w:left="5760"/>
        <w:rPr>
          <w:rFonts w:ascii="Times New Roman" w:hAnsi="Times New Roman" w:cs="Times New Roman"/>
          <w:sz w:val="28"/>
          <w:szCs w:val="28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№ 6 </w:t>
      </w: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к решению </w:t>
      </w:r>
    </w:p>
    <w:p w:rsidR="00B406C1" w:rsidRPr="004369FD" w:rsidRDefault="00B406C1" w:rsidP="00B2298C">
      <w:pPr>
        <w:tabs>
          <w:tab w:val="left" w:pos="5760"/>
        </w:tabs>
        <w:spacing w:after="0" w:line="240" w:lineRule="auto"/>
        <w:ind w:left="5760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Собрания депутатов Копейского городского округа </w:t>
      </w:r>
    </w:p>
    <w:p w:rsidR="00B406C1" w:rsidRPr="004369FD" w:rsidRDefault="00B406C1" w:rsidP="00B2298C">
      <w:pPr>
        <w:tabs>
          <w:tab w:val="left" w:pos="5760"/>
        </w:tabs>
        <w:spacing w:after="0" w:line="240" w:lineRule="auto"/>
        <w:ind w:left="5760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>Челябинской области</w:t>
      </w:r>
    </w:p>
    <w:p w:rsidR="00B406C1" w:rsidRPr="004369FD" w:rsidRDefault="00B406C1" w:rsidP="00B229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от 26.09.2018 </w:t>
      </w:r>
      <w:r w:rsidRPr="004369FD">
        <w:rPr>
          <w:rFonts w:ascii="Times New Roman" w:hAnsi="Times New Roman" w:cs="Times New Roman"/>
          <w:sz w:val="28"/>
          <w:szCs w:val="28"/>
        </w:rPr>
        <w:t>№ </w:t>
      </w:r>
      <w:r>
        <w:rPr>
          <w:rFonts w:ascii="Times New Roman" w:hAnsi="Times New Roman" w:cs="Times New Roman"/>
          <w:sz w:val="28"/>
          <w:szCs w:val="28"/>
        </w:rPr>
        <w:t>580</w:t>
      </w:r>
    </w:p>
    <w:p w:rsidR="00B406C1" w:rsidRPr="004369FD" w:rsidRDefault="00B406C1" w:rsidP="00B229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406C1" w:rsidRDefault="00B406C1" w:rsidP="00B229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График </w:t>
      </w:r>
      <w:r w:rsidRPr="00E666D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предоставления </w:t>
      </w:r>
      <w:r w:rsidRPr="00E666D4">
        <w:rPr>
          <w:rFonts w:ascii="Times New Roman" w:hAnsi="Times New Roman" w:cs="Times New Roman"/>
          <w:sz w:val="28"/>
          <w:szCs w:val="28"/>
        </w:rPr>
        <w:t>объектов</w:t>
      </w:r>
      <w:r w:rsidRPr="004C3A66">
        <w:rPr>
          <w:rFonts w:ascii="Times New Roman" w:hAnsi="Times New Roman" w:cs="Times New Roman"/>
          <w:sz w:val="28"/>
          <w:szCs w:val="28"/>
        </w:rPr>
        <w:t xml:space="preserve"> муниципального имущества, </w:t>
      </w:r>
    </w:p>
    <w:p w:rsidR="00B406C1" w:rsidRDefault="00B406C1" w:rsidP="009C5F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C3A66">
        <w:rPr>
          <w:rFonts w:ascii="Times New Roman" w:hAnsi="Times New Roman" w:cs="Times New Roman"/>
          <w:sz w:val="28"/>
          <w:szCs w:val="28"/>
        </w:rPr>
        <w:t xml:space="preserve">закрепленных за </w:t>
      </w:r>
      <w:r w:rsidRPr="00556DB4">
        <w:rPr>
          <w:rFonts w:ascii="Times New Roman" w:hAnsi="Times New Roman" w:cs="Times New Roman"/>
          <w:sz w:val="28"/>
          <w:szCs w:val="28"/>
        </w:rPr>
        <w:t>МУДО ДТДиМ</w:t>
      </w:r>
      <w:r w:rsidRPr="00A770F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406C1" w:rsidRDefault="00B406C1" w:rsidP="009C5F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0FE">
        <w:rPr>
          <w:rFonts w:ascii="Times New Roman" w:hAnsi="Times New Roman" w:cs="Times New Roman"/>
          <w:sz w:val="28"/>
          <w:szCs w:val="28"/>
        </w:rPr>
        <w:t xml:space="preserve">передаваемых в безвозмездное пользование </w:t>
      </w:r>
      <w:r>
        <w:rPr>
          <w:rFonts w:ascii="Times New Roman" w:hAnsi="Times New Roman" w:cs="Times New Roman"/>
          <w:sz w:val="28"/>
          <w:szCs w:val="28"/>
        </w:rPr>
        <w:t>МУ ДО «Радуга»</w:t>
      </w:r>
    </w:p>
    <w:p w:rsidR="00B406C1" w:rsidRDefault="00B406C1" w:rsidP="00BC11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BC117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8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B406C1" w:rsidRPr="00E84115">
        <w:tc>
          <w:tcPr>
            <w:tcW w:w="3190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B406C1" w:rsidRDefault="00B406C1" w:rsidP="00BC117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BC117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11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B406C1" w:rsidRPr="00E84115">
        <w:tc>
          <w:tcPr>
            <w:tcW w:w="3190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BC11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B406C1" w:rsidRPr="00E84115">
        <w:tc>
          <w:tcPr>
            <w:tcW w:w="3190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10.00-18.00</w:t>
            </w:r>
          </w:p>
        </w:tc>
        <w:tc>
          <w:tcPr>
            <w:tcW w:w="3191" w:type="dxa"/>
          </w:tcPr>
          <w:p w:rsidR="00B406C1" w:rsidRPr="00E84115" w:rsidRDefault="00B406C1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B406C1" w:rsidRDefault="00B406C1" w:rsidP="009C5FCF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9C5FCF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Pr="00E666D4" w:rsidRDefault="00B406C1" w:rsidP="009C5FCF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66D4">
        <w:rPr>
          <w:rFonts w:ascii="Times New Roman" w:hAnsi="Times New Roman" w:cs="Times New Roman"/>
          <w:sz w:val="28"/>
          <w:szCs w:val="28"/>
        </w:rPr>
        <w:t>Согласовано:</w:t>
      </w:r>
    </w:p>
    <w:tbl>
      <w:tblPr>
        <w:tblW w:w="0" w:type="auto"/>
        <w:tblInd w:w="-106" w:type="dxa"/>
        <w:tblLook w:val="00A0"/>
      </w:tblPr>
      <w:tblGrid>
        <w:gridCol w:w="4819"/>
        <w:gridCol w:w="4927"/>
      </w:tblGrid>
      <w:tr w:rsidR="00B406C1">
        <w:tc>
          <w:tcPr>
            <w:tcW w:w="4819" w:type="dxa"/>
          </w:tcPr>
          <w:p w:rsidR="00B406C1" w:rsidRPr="00D76953" w:rsidRDefault="00B406C1" w:rsidP="000F74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C8C">
              <w:rPr>
                <w:rFonts w:ascii="Times New Roman" w:hAnsi="Times New Roman" w:cs="Times New Roman"/>
                <w:sz w:val="28"/>
                <w:szCs w:val="28"/>
              </w:rPr>
              <w:t>Директор МУДО ДТДиМ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406C1" w:rsidRPr="00D76953" w:rsidRDefault="00B406C1" w:rsidP="000F74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0F74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0F74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Т.В.Сапожникова               </w:t>
            </w:r>
          </w:p>
        </w:tc>
        <w:tc>
          <w:tcPr>
            <w:tcW w:w="4927" w:type="dxa"/>
          </w:tcPr>
          <w:p w:rsidR="00B406C1" w:rsidRPr="00D76953" w:rsidRDefault="00B406C1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  <w:p w:rsidR="00B406C1" w:rsidRPr="00D76953" w:rsidRDefault="00B406C1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6C1" w:rsidRPr="00D76953" w:rsidRDefault="00B406C1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_________________/ И.О.Ауц</w:t>
            </w:r>
          </w:p>
        </w:tc>
      </w:tr>
    </w:tbl>
    <w:p w:rsidR="00B406C1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Pr="004E6C8C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Pr="004E6C8C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Pr="004E6C8C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Pr="004E6C8C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Pr="004E6C8C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Pr="004E6C8C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Pr="004E6C8C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Pr="004E6C8C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Pr="004E6C8C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Pr="004E6C8C" w:rsidRDefault="00B406C1" w:rsidP="009C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6C1" w:rsidRPr="004369FD" w:rsidRDefault="00B406C1" w:rsidP="009C5FC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406C1" w:rsidRPr="006E5D57" w:rsidRDefault="00B406C1" w:rsidP="00B27431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7</w:t>
      </w:r>
      <w:r w:rsidRPr="006E5D57">
        <w:rPr>
          <w:rFonts w:ascii="Times New Roman" w:hAnsi="Times New Roman" w:cs="Times New Roman"/>
          <w:sz w:val="28"/>
          <w:szCs w:val="28"/>
        </w:rPr>
        <w:t xml:space="preserve"> к решению</w:t>
      </w:r>
    </w:p>
    <w:p w:rsidR="00B406C1" w:rsidRPr="006E5D57" w:rsidRDefault="00B406C1" w:rsidP="00B27431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Собрания депутатов</w:t>
      </w:r>
    </w:p>
    <w:p w:rsidR="00B406C1" w:rsidRPr="006E5D57" w:rsidRDefault="00B406C1" w:rsidP="00B27431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Копейского городского округа</w:t>
      </w:r>
    </w:p>
    <w:p w:rsidR="00B406C1" w:rsidRPr="006E5D57" w:rsidRDefault="00B406C1" w:rsidP="00B27431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Челябинской области</w:t>
      </w:r>
    </w:p>
    <w:p w:rsidR="00B406C1" w:rsidRPr="006E5D57" w:rsidRDefault="00B406C1" w:rsidP="00B27431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26.09.2018 № 580</w:t>
      </w:r>
    </w:p>
    <w:p w:rsidR="00B406C1" w:rsidRDefault="00B406C1" w:rsidP="00B274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C1" w:rsidRDefault="00B406C1" w:rsidP="00556D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770FE">
        <w:rPr>
          <w:rFonts w:ascii="Times New Roman" w:hAnsi="Times New Roman" w:cs="Times New Roman"/>
          <w:sz w:val="28"/>
          <w:szCs w:val="28"/>
        </w:rPr>
        <w:t xml:space="preserve">еречень объектов муниципального имущества, </w:t>
      </w:r>
    </w:p>
    <w:p w:rsidR="00B406C1" w:rsidRDefault="00B406C1" w:rsidP="00556D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770FE">
        <w:rPr>
          <w:rFonts w:ascii="Times New Roman" w:hAnsi="Times New Roman" w:cs="Times New Roman"/>
          <w:sz w:val="28"/>
          <w:szCs w:val="28"/>
        </w:rPr>
        <w:t xml:space="preserve">закрепленных за </w:t>
      </w:r>
      <w:r w:rsidRPr="00556DB4">
        <w:rPr>
          <w:rFonts w:ascii="Times New Roman" w:hAnsi="Times New Roman" w:cs="Times New Roman"/>
          <w:sz w:val="28"/>
          <w:szCs w:val="28"/>
        </w:rPr>
        <w:t>МУДО ДТДиМ</w:t>
      </w:r>
      <w:r w:rsidRPr="00A770F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406C1" w:rsidRPr="00C46704" w:rsidRDefault="00B406C1" w:rsidP="007766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0FE">
        <w:rPr>
          <w:rFonts w:ascii="Times New Roman" w:hAnsi="Times New Roman" w:cs="Times New Roman"/>
          <w:sz w:val="28"/>
          <w:szCs w:val="28"/>
        </w:rPr>
        <w:t xml:space="preserve">передаваемых в безвозмездное пользование </w:t>
      </w:r>
      <w:r>
        <w:rPr>
          <w:rFonts w:ascii="Times New Roman" w:hAnsi="Times New Roman" w:cs="Times New Roman"/>
          <w:sz w:val="28"/>
          <w:szCs w:val="28"/>
        </w:rPr>
        <w:t>МУ ДО «Радуга»</w:t>
      </w:r>
      <w:r>
        <w:rPr>
          <w:noProof/>
          <w:lang w:eastAsia="ru-RU"/>
        </w:rPr>
        <w:pict>
          <v:shape id="_x0000_s1030" type="#_x0000_t75" style="position:absolute;left:0;text-align:left;margin-left:.25pt;margin-top:44.25pt;width:481.3pt;height:579.9pt;z-index:-251654144;mso-position-horizontal-relative:text;mso-position-vertical-relative:text" wrapcoords="-34 0 -34 21572 21600 21572 21600 0 -34 0">
            <v:imagedata r:id="rId11" o:title="" croptop="4330f" cropbottom="3806f"/>
            <w10:wrap type="through"/>
          </v:shape>
        </w:pict>
      </w:r>
    </w:p>
    <w:p w:rsidR="00B406C1" w:rsidRDefault="00B406C1" w:rsidP="00B27431">
      <w:pPr>
        <w:tabs>
          <w:tab w:val="left" w:pos="1455"/>
        </w:tabs>
        <w:jc w:val="center"/>
        <w:rPr>
          <w:rFonts w:cs="Times New Roman"/>
          <w:lang w:eastAsia="ru-RU"/>
        </w:rPr>
      </w:pPr>
    </w:p>
    <w:p w:rsidR="00B406C1" w:rsidRDefault="00B406C1" w:rsidP="00B27431">
      <w:pPr>
        <w:tabs>
          <w:tab w:val="left" w:pos="1455"/>
        </w:tabs>
        <w:rPr>
          <w:rFonts w:cs="Times New Roman"/>
          <w:lang w:eastAsia="ru-RU"/>
        </w:rPr>
      </w:pPr>
      <w:r>
        <w:rPr>
          <w:noProof/>
          <w:lang w:eastAsia="ru-RU"/>
        </w:rPr>
        <w:pict>
          <v:shape id="_x0000_s1031" type="#_x0000_t75" style="position:absolute;margin-left:.25pt;margin-top:-.3pt;width:481.3pt;height:662.1pt;z-index:-251653120" wrapcoords="-34 0 -34 21576 21600 21576 21600 0 -34 0">
            <v:imagedata r:id="rId12" o:title=""/>
            <w10:wrap type="through"/>
          </v:shape>
        </w:pict>
      </w:r>
    </w:p>
    <w:sectPr w:rsidR="00B406C1" w:rsidSect="00FC18B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6C1" w:rsidRDefault="00B406C1" w:rsidP="00105B59">
      <w:pPr>
        <w:spacing w:after="0" w:line="240" w:lineRule="auto"/>
      </w:pPr>
      <w:r>
        <w:separator/>
      </w:r>
    </w:p>
  </w:endnote>
  <w:endnote w:type="continuationSeparator" w:id="0">
    <w:p w:rsidR="00B406C1" w:rsidRDefault="00B406C1" w:rsidP="00105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6C1" w:rsidRDefault="00B406C1" w:rsidP="00105B59">
      <w:pPr>
        <w:spacing w:after="0" w:line="240" w:lineRule="auto"/>
      </w:pPr>
      <w:r>
        <w:separator/>
      </w:r>
    </w:p>
  </w:footnote>
  <w:footnote w:type="continuationSeparator" w:id="0">
    <w:p w:rsidR="00B406C1" w:rsidRDefault="00B406C1" w:rsidP="00105B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3DAD"/>
    <w:rsid w:val="000030A6"/>
    <w:rsid w:val="00007135"/>
    <w:rsid w:val="000154F7"/>
    <w:rsid w:val="00017373"/>
    <w:rsid w:val="0002633E"/>
    <w:rsid w:val="000371E7"/>
    <w:rsid w:val="000570F3"/>
    <w:rsid w:val="00084D29"/>
    <w:rsid w:val="000909BB"/>
    <w:rsid w:val="00096B68"/>
    <w:rsid w:val="000E5DC5"/>
    <w:rsid w:val="000F3DC2"/>
    <w:rsid w:val="000F4A0B"/>
    <w:rsid w:val="000F741B"/>
    <w:rsid w:val="00100E8A"/>
    <w:rsid w:val="00101107"/>
    <w:rsid w:val="00105B59"/>
    <w:rsid w:val="0012695F"/>
    <w:rsid w:val="00136E7E"/>
    <w:rsid w:val="00196B97"/>
    <w:rsid w:val="001A21EC"/>
    <w:rsid w:val="001B3694"/>
    <w:rsid w:val="001B3D82"/>
    <w:rsid w:val="001D2543"/>
    <w:rsid w:val="001D4661"/>
    <w:rsid w:val="001E0C2C"/>
    <w:rsid w:val="001E11C7"/>
    <w:rsid w:val="00203DE4"/>
    <w:rsid w:val="00210CBC"/>
    <w:rsid w:val="002163F2"/>
    <w:rsid w:val="0024694D"/>
    <w:rsid w:val="002475BF"/>
    <w:rsid w:val="002475D9"/>
    <w:rsid w:val="00257BB4"/>
    <w:rsid w:val="002646B0"/>
    <w:rsid w:val="00267A41"/>
    <w:rsid w:val="00280C9F"/>
    <w:rsid w:val="002C0E6A"/>
    <w:rsid w:val="002F529E"/>
    <w:rsid w:val="00342980"/>
    <w:rsid w:val="00347DF8"/>
    <w:rsid w:val="00370A30"/>
    <w:rsid w:val="003A125B"/>
    <w:rsid w:val="003A3EA3"/>
    <w:rsid w:val="003B0C07"/>
    <w:rsid w:val="003F2DC8"/>
    <w:rsid w:val="00400636"/>
    <w:rsid w:val="00430E86"/>
    <w:rsid w:val="0043265D"/>
    <w:rsid w:val="004369FD"/>
    <w:rsid w:val="00453F25"/>
    <w:rsid w:val="004814AC"/>
    <w:rsid w:val="004B7324"/>
    <w:rsid w:val="004C3A66"/>
    <w:rsid w:val="004C5CB5"/>
    <w:rsid w:val="004D4844"/>
    <w:rsid w:val="004E3621"/>
    <w:rsid w:val="004E6C8C"/>
    <w:rsid w:val="005029C0"/>
    <w:rsid w:val="00506C9D"/>
    <w:rsid w:val="00527EA9"/>
    <w:rsid w:val="00541171"/>
    <w:rsid w:val="00544702"/>
    <w:rsid w:val="00556DB4"/>
    <w:rsid w:val="0056177F"/>
    <w:rsid w:val="005619D7"/>
    <w:rsid w:val="00570C14"/>
    <w:rsid w:val="00581318"/>
    <w:rsid w:val="005B1E45"/>
    <w:rsid w:val="005C66E4"/>
    <w:rsid w:val="005D45CF"/>
    <w:rsid w:val="005F0946"/>
    <w:rsid w:val="00606C02"/>
    <w:rsid w:val="00610506"/>
    <w:rsid w:val="0063287C"/>
    <w:rsid w:val="00641424"/>
    <w:rsid w:val="00654266"/>
    <w:rsid w:val="006603C1"/>
    <w:rsid w:val="006668CE"/>
    <w:rsid w:val="0067522A"/>
    <w:rsid w:val="006813A0"/>
    <w:rsid w:val="00694E2C"/>
    <w:rsid w:val="006A5EF6"/>
    <w:rsid w:val="006B2DBA"/>
    <w:rsid w:val="006C1EE1"/>
    <w:rsid w:val="006C341F"/>
    <w:rsid w:val="006D3C1B"/>
    <w:rsid w:val="006E5D57"/>
    <w:rsid w:val="007017DF"/>
    <w:rsid w:val="00705502"/>
    <w:rsid w:val="0072330E"/>
    <w:rsid w:val="007241A2"/>
    <w:rsid w:val="00745A4B"/>
    <w:rsid w:val="00745D9D"/>
    <w:rsid w:val="00762550"/>
    <w:rsid w:val="0077641E"/>
    <w:rsid w:val="00776657"/>
    <w:rsid w:val="007A01B4"/>
    <w:rsid w:val="007C5FD7"/>
    <w:rsid w:val="007E06F7"/>
    <w:rsid w:val="007E20B7"/>
    <w:rsid w:val="008036A5"/>
    <w:rsid w:val="0082562C"/>
    <w:rsid w:val="0083471E"/>
    <w:rsid w:val="008406EA"/>
    <w:rsid w:val="0085770A"/>
    <w:rsid w:val="00871B62"/>
    <w:rsid w:val="008817B3"/>
    <w:rsid w:val="0089370D"/>
    <w:rsid w:val="008B42A6"/>
    <w:rsid w:val="008C6EE1"/>
    <w:rsid w:val="008F6BC0"/>
    <w:rsid w:val="00901E6B"/>
    <w:rsid w:val="00923B2B"/>
    <w:rsid w:val="0093540C"/>
    <w:rsid w:val="00984F1C"/>
    <w:rsid w:val="009859EB"/>
    <w:rsid w:val="009B5C05"/>
    <w:rsid w:val="009C5FCF"/>
    <w:rsid w:val="009D5BB2"/>
    <w:rsid w:val="009D7F16"/>
    <w:rsid w:val="009E4EA5"/>
    <w:rsid w:val="009F0608"/>
    <w:rsid w:val="009F184B"/>
    <w:rsid w:val="009F2692"/>
    <w:rsid w:val="009F3E0A"/>
    <w:rsid w:val="009F608C"/>
    <w:rsid w:val="00A309FD"/>
    <w:rsid w:val="00A67109"/>
    <w:rsid w:val="00A718DF"/>
    <w:rsid w:val="00A73FFB"/>
    <w:rsid w:val="00A770FE"/>
    <w:rsid w:val="00AA1162"/>
    <w:rsid w:val="00AA1882"/>
    <w:rsid w:val="00AA272F"/>
    <w:rsid w:val="00AA3D32"/>
    <w:rsid w:val="00AB3BD9"/>
    <w:rsid w:val="00AD614E"/>
    <w:rsid w:val="00AE6252"/>
    <w:rsid w:val="00AF3DD4"/>
    <w:rsid w:val="00B17D3F"/>
    <w:rsid w:val="00B2298C"/>
    <w:rsid w:val="00B27431"/>
    <w:rsid w:val="00B372FC"/>
    <w:rsid w:val="00B406C1"/>
    <w:rsid w:val="00B40D65"/>
    <w:rsid w:val="00B470BB"/>
    <w:rsid w:val="00B50B12"/>
    <w:rsid w:val="00B60BBF"/>
    <w:rsid w:val="00BB1A0C"/>
    <w:rsid w:val="00BC1173"/>
    <w:rsid w:val="00BC36C5"/>
    <w:rsid w:val="00C1629C"/>
    <w:rsid w:val="00C170A7"/>
    <w:rsid w:val="00C33C00"/>
    <w:rsid w:val="00C46704"/>
    <w:rsid w:val="00C46B69"/>
    <w:rsid w:val="00C47904"/>
    <w:rsid w:val="00C971B0"/>
    <w:rsid w:val="00CA5BA0"/>
    <w:rsid w:val="00CB5290"/>
    <w:rsid w:val="00CC2467"/>
    <w:rsid w:val="00CD1123"/>
    <w:rsid w:val="00D214FD"/>
    <w:rsid w:val="00D45E5E"/>
    <w:rsid w:val="00D519AA"/>
    <w:rsid w:val="00D54A40"/>
    <w:rsid w:val="00D76953"/>
    <w:rsid w:val="00DA2612"/>
    <w:rsid w:val="00E268BD"/>
    <w:rsid w:val="00E36F4E"/>
    <w:rsid w:val="00E44CF7"/>
    <w:rsid w:val="00E50909"/>
    <w:rsid w:val="00E53A57"/>
    <w:rsid w:val="00E56F8D"/>
    <w:rsid w:val="00E65087"/>
    <w:rsid w:val="00E666D4"/>
    <w:rsid w:val="00E84115"/>
    <w:rsid w:val="00E86E04"/>
    <w:rsid w:val="00EB2974"/>
    <w:rsid w:val="00EB2F7F"/>
    <w:rsid w:val="00EC1C19"/>
    <w:rsid w:val="00F00539"/>
    <w:rsid w:val="00F00D47"/>
    <w:rsid w:val="00F17181"/>
    <w:rsid w:val="00F23FC3"/>
    <w:rsid w:val="00F32699"/>
    <w:rsid w:val="00F36164"/>
    <w:rsid w:val="00F53DAD"/>
    <w:rsid w:val="00F6280A"/>
    <w:rsid w:val="00F8249B"/>
    <w:rsid w:val="00F87FA8"/>
    <w:rsid w:val="00FA5506"/>
    <w:rsid w:val="00FC18BC"/>
    <w:rsid w:val="00FC313B"/>
    <w:rsid w:val="00FE5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6D4"/>
    <w:pPr>
      <w:spacing w:after="200" w:line="276" w:lineRule="auto"/>
    </w:pPr>
    <w:rPr>
      <w:rFonts w:eastAsia="Times New Roman"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Основной текст_"/>
    <w:link w:val="3"/>
    <w:uiPriority w:val="99"/>
    <w:locked/>
    <w:rsid w:val="00E666D4"/>
    <w:rPr>
      <w:sz w:val="28"/>
      <w:shd w:val="clear" w:color="auto" w:fill="FFFFFF"/>
    </w:rPr>
  </w:style>
  <w:style w:type="character" w:customStyle="1" w:styleId="1">
    <w:name w:val="Основной текст1"/>
    <w:uiPriority w:val="99"/>
    <w:rsid w:val="00E666D4"/>
    <w:rPr>
      <w:color w:val="000000"/>
      <w:spacing w:val="0"/>
      <w:w w:val="100"/>
      <w:position w:val="0"/>
      <w:sz w:val="28"/>
      <w:lang w:val="ru-RU"/>
    </w:rPr>
  </w:style>
  <w:style w:type="character" w:customStyle="1" w:styleId="2">
    <w:name w:val="Основной текст2"/>
    <w:uiPriority w:val="99"/>
    <w:rsid w:val="00E666D4"/>
    <w:rPr>
      <w:color w:val="000000"/>
      <w:spacing w:val="0"/>
      <w:w w:val="100"/>
      <w:position w:val="0"/>
      <w:sz w:val="28"/>
      <w:lang w:val="ru-RU"/>
    </w:rPr>
  </w:style>
  <w:style w:type="paragraph" w:customStyle="1" w:styleId="3">
    <w:name w:val="Основной текст3"/>
    <w:basedOn w:val="Normal"/>
    <w:link w:val="a"/>
    <w:uiPriority w:val="99"/>
    <w:rsid w:val="00E666D4"/>
    <w:pPr>
      <w:widowControl w:val="0"/>
      <w:shd w:val="clear" w:color="auto" w:fill="FFFFFF"/>
      <w:spacing w:after="300" w:line="324" w:lineRule="exact"/>
    </w:pPr>
    <w:rPr>
      <w:rFonts w:eastAsia="Calibri" w:cs="Times New Roman"/>
      <w:sz w:val="28"/>
      <w:szCs w:val="20"/>
      <w:lang w:eastAsia="ru-RU"/>
    </w:rPr>
  </w:style>
  <w:style w:type="paragraph" w:customStyle="1" w:styleId="a0">
    <w:name w:val="Знак"/>
    <w:basedOn w:val="Normal"/>
    <w:uiPriority w:val="99"/>
    <w:rsid w:val="00E666D4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E666D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64142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817B3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17B3"/>
    <w:rPr>
      <w:rFonts w:ascii="Tahoma" w:hAnsi="Tahoma" w:cs="Times New Roman"/>
      <w:sz w:val="16"/>
      <w:lang w:eastAsia="en-US"/>
    </w:rPr>
  </w:style>
  <w:style w:type="paragraph" w:styleId="NoSpacing">
    <w:name w:val="No Spacing"/>
    <w:uiPriority w:val="99"/>
    <w:qFormat/>
    <w:rsid w:val="00FC18BC"/>
    <w:rPr>
      <w:rFonts w:cs="Calibri"/>
      <w:lang w:eastAsia="en-US"/>
    </w:rPr>
  </w:style>
  <w:style w:type="paragraph" w:styleId="Header">
    <w:name w:val="header"/>
    <w:basedOn w:val="Normal"/>
    <w:link w:val="HeaderChar"/>
    <w:uiPriority w:val="99"/>
    <w:rsid w:val="00105B59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05B59"/>
    <w:rPr>
      <w:rFonts w:eastAsia="Times New Roman"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105B59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05B59"/>
    <w:rPr>
      <w:rFonts w:eastAsia="Times New Roman" w:cs="Times New Roman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12</Pages>
  <Words>790</Words>
  <Characters>4504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2 к решению </dc:title>
  <dc:subject/>
  <dc:creator>User</dc:creator>
  <cp:keywords/>
  <dc:description/>
  <cp:lastModifiedBy>Admin</cp:lastModifiedBy>
  <cp:revision>14</cp:revision>
  <cp:lastPrinted>2018-09-07T09:07:00Z</cp:lastPrinted>
  <dcterms:created xsi:type="dcterms:W3CDTF">2002-12-31T19:49:00Z</dcterms:created>
  <dcterms:modified xsi:type="dcterms:W3CDTF">2018-09-28T06:35:00Z</dcterms:modified>
</cp:coreProperties>
</file>